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B0" w:rsidRDefault="004576B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1pt;margin-top:-8.05pt;width:289.25pt;height:35.6pt;z-index:251612160" filled="f" stroked="f">
            <v:textbox style="mso-next-textbox:#_x0000_s1026">
              <w:txbxContent>
                <w:p w:rsidR="004576B0" w:rsidRPr="00B9400A" w:rsidRDefault="004576B0">
                  <w:pPr>
                    <w:rPr>
                      <w:b/>
                      <w:shadow/>
                      <w:color w:val="7030A0"/>
                      <w:sz w:val="40"/>
                      <w:szCs w:val="40"/>
                    </w:rPr>
                  </w:pPr>
                  <w:r w:rsidRPr="00B9400A">
                    <w:rPr>
                      <w:b/>
                      <w:shadow/>
                      <w:color w:val="7030A0"/>
                      <w:sz w:val="40"/>
                      <w:szCs w:val="40"/>
                    </w:rPr>
                    <w:t>MES COMPAGNONS DE VOYAGE</w:t>
                  </w:r>
                </w:p>
              </w:txbxContent>
            </v:textbox>
          </v:shape>
        </w:pict>
      </w:r>
    </w:p>
    <w:p w:rsidR="004576B0" w:rsidRDefault="004576B0">
      <w:r>
        <w:rPr>
          <w:noProof/>
          <w:lang w:eastAsia="fr-FR"/>
        </w:rPr>
        <w:pict>
          <v:shape id="_x0000_s1027" type="#_x0000_t202" style="position:absolute;margin-left:-30.65pt;margin-top:16.75pt;width:346.05pt;height:421.8pt;z-index:251613184" filled="f" strokecolor="#7030a0">
            <v:stroke dashstyle="dash"/>
            <v:textbox style="mso-next-textbox:#_x0000_s1027">
              <w:txbxContent>
                <w:p w:rsidR="004576B0" w:rsidRPr="00845B4F" w:rsidRDefault="004576B0" w:rsidP="00845B4F"/>
              </w:txbxContent>
            </v:textbox>
          </v:shape>
        </w:pict>
      </w:r>
    </w:p>
    <w:p w:rsidR="004576B0" w:rsidRDefault="004576B0"/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28" type="#_x0000_t202" style="position:absolute;margin-left:380.65pt;margin-top:-165.8pt;width:345pt;height:547.9pt;z-index:251609088" filled="f" strokecolor="#7030a0">
            <v:textbox>
              <w:txbxContent>
                <w:p w:rsidR="004576B0" w:rsidRDefault="004576B0"/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115.05pt;margin-top:355.5pt;width:28.75pt;height:22.85pt;z-index:251661312" filled="f" stroked="f">
            <v:textbox>
              <w:txbxContent>
                <w:p w:rsidR="004576B0" w:rsidRPr="00374D0C" w:rsidRDefault="004576B0" w:rsidP="00EB3FAD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409.65pt;margin-top:-147.8pt;width:279pt;height:33pt;z-index:251702272" filled="f" stroked="f">
            <v:textbox>
              <w:txbxContent>
                <w:p w:rsidR="004576B0" w:rsidRPr="00BD70D8" w:rsidRDefault="004576B0" w:rsidP="00BB29D4">
                  <w:pPr>
                    <w:jc w:val="center"/>
                    <w:rPr>
                      <w:color w:val="7030A0"/>
                      <w:sz w:val="28"/>
                      <w:szCs w:val="28"/>
                    </w:rPr>
                  </w:pPr>
                  <w:r w:rsidRPr="00BD70D8">
                    <w:rPr>
                      <w:color w:val="7030A0"/>
                      <w:sz w:val="28"/>
                      <w:szCs w:val="28"/>
                    </w:rPr>
                    <w:t>LYC</w:t>
                  </w:r>
                  <w:r w:rsidRPr="00F6334E">
                    <w:rPr>
                      <w:rFonts w:cs="Calibri"/>
                      <w:color w:val="7030A0"/>
                      <w:sz w:val="28"/>
                      <w:szCs w:val="28"/>
                    </w:rPr>
                    <w:t>É</w:t>
                  </w:r>
                  <w:r>
                    <w:rPr>
                      <w:color w:val="7030A0"/>
                      <w:sz w:val="28"/>
                      <w:szCs w:val="28"/>
                    </w:rPr>
                    <w:t>E INTERNATIONAL</w:t>
                  </w:r>
                  <w:r w:rsidRPr="00BD70D8">
                    <w:rPr>
                      <w:color w:val="7030A0"/>
                      <w:sz w:val="28"/>
                      <w:szCs w:val="28"/>
                    </w:rPr>
                    <w:t xml:space="preserve"> DES PONTONNIERS</w:t>
                  </w:r>
                </w:p>
              </w:txbxContent>
            </v:textbox>
          </v:shape>
        </w:pict>
      </w:r>
      <w:r>
        <w:br w:type="column"/>
      </w:r>
    </w:p>
    <w:p w:rsidR="004576B0" w:rsidRDefault="004576B0"/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31" type="#_x0000_t202" style="position:absolute;margin-left:33.85pt;margin-top:9.65pt;width:304.05pt;height:116.25pt;z-index:251614208" stroked="f">
            <v:textbox style="mso-next-textbox:#_x0000_s1031">
              <w:txbxContent>
                <w:p w:rsidR="004576B0" w:rsidRPr="00374D0C" w:rsidRDefault="004576B0" w:rsidP="00845B4F">
                  <w:pPr>
                    <w:jc w:val="center"/>
                    <w:rPr>
                      <w:b/>
                      <w:shadow/>
                      <w:color w:val="7030A0"/>
                      <w:sz w:val="72"/>
                      <w:szCs w:val="72"/>
                    </w:rPr>
                  </w:pPr>
                  <w:r w:rsidRPr="00374D0C">
                    <w:rPr>
                      <w:b/>
                      <w:shadow/>
                      <w:color w:val="7030A0"/>
                      <w:sz w:val="72"/>
                      <w:szCs w:val="72"/>
                    </w:rPr>
                    <w:t>VOYAGE AUTOUR DES RELIGIONS</w:t>
                  </w:r>
                </w:p>
              </w:txbxContent>
            </v:textbox>
          </v:shape>
        </w:pict>
      </w:r>
    </w:p>
    <w:p w:rsidR="004576B0" w:rsidRDefault="004576B0"/>
    <w:p w:rsidR="004576B0" w:rsidRDefault="004576B0"/>
    <w:p w:rsidR="004576B0" w:rsidRDefault="004576B0"/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group id="_x0000_s1032" style="position:absolute;margin-left:114.85pt;margin-top:22.75pt;width:166.9pt;height:112pt;z-index:251703296" coordorigin="10605,6782" coordsize="3338,2240">
            <v:shape id="_x0000_s1033" type="#_x0000_t202" style="position:absolute;left:10605;top:7342;width:1669;height:560" strokecolor="#7030a0">
              <v:textbox style="mso-next-textbox:#_x0000_s1033">
                <w:txbxContent>
                  <w:p w:rsidR="004576B0" w:rsidRPr="00374D0C" w:rsidRDefault="004576B0" w:rsidP="00BB29D4">
                    <w:pPr>
                      <w:jc w:val="center"/>
                      <w:rPr>
                        <w:b/>
                        <w:shadow/>
                        <w:color w:val="7030A0"/>
                        <w:sz w:val="24"/>
                        <w:szCs w:val="24"/>
                      </w:rPr>
                    </w:pPr>
                    <w:r w:rsidRPr="00374D0C">
                      <w:rPr>
                        <w:b/>
                        <w:shadow/>
                        <w:color w:val="7030A0"/>
                        <w:sz w:val="24"/>
                        <w:szCs w:val="24"/>
                      </w:rPr>
                      <w:t>REISEPASS</w:t>
                    </w:r>
                  </w:p>
                </w:txbxContent>
              </v:textbox>
            </v:shape>
            <v:group id="_x0000_s1034" style="position:absolute;left:10605;top:6782;width:3338;height:2240" coordorigin="10605,6782" coordsize="3338,2240">
              <v:shape id="_x0000_s1035" type="#_x0000_t202" style="position:absolute;left:10605;top:6782;width:1669;height:560" fillcolor="#7030a0" stroked="f">
                <v:textbox style="mso-next-textbox:#_x0000_s1035">
                  <w:txbxContent>
                    <w:p w:rsidR="004576B0" w:rsidRPr="00F6334E" w:rsidRDefault="004576B0" w:rsidP="00BB29D4">
                      <w:pPr>
                        <w:jc w:val="center"/>
                        <w:rPr>
                          <w:b/>
                          <w:shadow/>
                          <w:color w:val="FFFFFF"/>
                          <w:sz w:val="24"/>
                          <w:szCs w:val="24"/>
                        </w:rPr>
                      </w:pPr>
                      <w:r w:rsidRPr="00F6334E">
                        <w:rPr>
                          <w:b/>
                          <w:shadow/>
                          <w:color w:val="FFFFFF"/>
                          <w:sz w:val="24"/>
                          <w:szCs w:val="24"/>
                        </w:rPr>
                        <w:t>PASSEPORT</w:t>
                      </w:r>
                    </w:p>
                  </w:txbxContent>
                </v:textbox>
              </v:shape>
              <v:shape id="_x0000_s1036" type="#_x0000_t202" style="position:absolute;left:10605;top:7902;width:1669;height:560" fillcolor="#7030a0" stroked="f" strokecolor="#7030a0">
                <v:textbox style="mso-next-textbox:#_x0000_s1036">
                  <w:txbxContent>
                    <w:p w:rsidR="004576B0" w:rsidRPr="00F6334E" w:rsidRDefault="004576B0" w:rsidP="000906CD">
                      <w:pPr>
                        <w:jc w:val="center"/>
                        <w:rPr>
                          <w:b/>
                          <w:shadow/>
                          <w:color w:val="FFFFFF"/>
                          <w:sz w:val="24"/>
                          <w:szCs w:val="24"/>
                        </w:rPr>
                      </w:pPr>
                      <w:r w:rsidRPr="00F6334E">
                        <w:rPr>
                          <w:rFonts w:ascii="MingLiU" w:eastAsia="MingLiU" w:hAnsi="MingLiU" w:cs="MingLiU" w:hint="eastAsia"/>
                          <w:b/>
                          <w:shadow/>
                          <w:color w:val="FFFFFF"/>
                          <w:sz w:val="24"/>
                          <w:szCs w:val="24"/>
                        </w:rPr>
                        <w:t>护照</w:t>
                      </w:r>
                    </w:p>
                  </w:txbxContent>
                </v:textbox>
              </v:shape>
              <v:shape id="_x0000_s1037" type="#_x0000_t202" style="position:absolute;left:12274;top:7902;width:1669;height:560" strokecolor="#7030a0">
                <v:textbox style="mso-next-textbox:#_x0000_s1037">
                  <w:txbxContent>
                    <w:p w:rsidR="004576B0" w:rsidRPr="00374D0C" w:rsidRDefault="004576B0" w:rsidP="000906CD">
                      <w:pPr>
                        <w:jc w:val="center"/>
                        <w:rPr>
                          <w:b/>
                          <w:caps/>
                          <w:shadow/>
                          <w:color w:val="7030A0"/>
                          <w:sz w:val="24"/>
                          <w:szCs w:val="24"/>
                        </w:rPr>
                      </w:pPr>
                      <w:r w:rsidRPr="00374D0C">
                        <w:rPr>
                          <w:b/>
                          <w:caps/>
                          <w:shadow/>
                          <w:color w:val="7030A0"/>
                          <w:sz w:val="24"/>
                          <w:szCs w:val="24"/>
                        </w:rPr>
                        <w:t>паспорт</w:t>
                      </w:r>
                    </w:p>
                  </w:txbxContent>
                </v:textbox>
              </v:shape>
              <v:shape id="_x0000_s1038" type="#_x0000_t202" style="position:absolute;left:12274;top:6782;width:1669;height:560" strokecolor="#7030a0">
                <v:textbox style="mso-next-textbox:#_x0000_s1038">
                  <w:txbxContent>
                    <w:p w:rsidR="004576B0" w:rsidRPr="00374D0C" w:rsidRDefault="004576B0" w:rsidP="000906CD">
                      <w:pPr>
                        <w:jc w:val="center"/>
                        <w:rPr>
                          <w:b/>
                          <w:shadow/>
                          <w:color w:val="7030A0"/>
                          <w:sz w:val="24"/>
                          <w:szCs w:val="24"/>
                        </w:rPr>
                      </w:pPr>
                      <w:r w:rsidRPr="00374D0C">
                        <w:rPr>
                          <w:b/>
                          <w:shadow/>
                          <w:color w:val="7030A0"/>
                          <w:sz w:val="24"/>
                          <w:szCs w:val="24"/>
                        </w:rPr>
                        <w:t>PASSPORT</w:t>
                      </w:r>
                    </w:p>
                  </w:txbxContent>
                </v:textbox>
              </v:shape>
              <v:shape id="_x0000_s1039" type="#_x0000_t202" style="position:absolute;left:12274;top:8462;width:1669;height:560" fillcolor="#7030a0" stroked="f">
                <v:textbox style="mso-next-textbox:#_x0000_s1039">
                  <w:txbxContent>
                    <w:p w:rsidR="004576B0" w:rsidRPr="00F6334E" w:rsidRDefault="004576B0" w:rsidP="000906CD">
                      <w:pPr>
                        <w:jc w:val="center"/>
                        <w:rPr>
                          <w:b/>
                          <w:shadow/>
                          <w:color w:val="FFFFFF"/>
                          <w:sz w:val="24"/>
                          <w:szCs w:val="24"/>
                        </w:rPr>
                      </w:pPr>
                      <w:r w:rsidRPr="00F6334E">
                        <w:rPr>
                          <w:b/>
                          <w:shadow/>
                          <w:color w:val="FFFFFF"/>
                          <w:sz w:val="24"/>
                          <w:szCs w:val="24"/>
                        </w:rPr>
                        <w:t>PASSAPORTO</w:t>
                      </w:r>
                    </w:p>
                  </w:txbxContent>
                </v:textbox>
              </v:shape>
              <v:shape id="_x0000_s1040" type="#_x0000_t202" style="position:absolute;left:10605;top:8462;width:1669;height:560" strokecolor="#7030a0">
                <v:textbox style="mso-next-textbox:#_x0000_s1040">
                  <w:txbxContent>
                    <w:p w:rsidR="004576B0" w:rsidRPr="00374D0C" w:rsidRDefault="004576B0" w:rsidP="000906CD">
                      <w:pPr>
                        <w:jc w:val="center"/>
                        <w:rPr>
                          <w:b/>
                          <w:shadow/>
                          <w:color w:val="7030A0"/>
                          <w:sz w:val="24"/>
                          <w:szCs w:val="24"/>
                        </w:rPr>
                      </w:pPr>
                      <w:r w:rsidRPr="00374D0C">
                        <w:rPr>
                          <w:b/>
                          <w:shadow/>
                          <w:color w:val="7030A0"/>
                          <w:sz w:val="24"/>
                          <w:szCs w:val="24"/>
                        </w:rPr>
                        <w:t>PASAPORTE</w:t>
                      </w:r>
                    </w:p>
                  </w:txbxContent>
                </v:textbox>
              </v:shape>
              <v:shape id="_x0000_s1041" type="#_x0000_t202" style="position:absolute;left:12274;top:7342;width:1669;height:560" fillcolor="#7030a0" stroked="f">
                <v:textbox style="mso-next-textbox:#_x0000_s1041">
                  <w:txbxContent>
                    <w:p w:rsidR="004576B0" w:rsidRPr="00F6334E" w:rsidRDefault="004576B0" w:rsidP="000906CD">
                      <w:pPr>
                        <w:jc w:val="center"/>
                        <w:rPr>
                          <w:b/>
                          <w:caps/>
                          <w:shadow/>
                          <w:color w:val="FFFFFF"/>
                          <w:sz w:val="24"/>
                          <w:szCs w:val="24"/>
                        </w:rPr>
                      </w:pPr>
                      <w:r w:rsidRPr="00F6334E">
                        <w:rPr>
                          <w:b/>
                          <w:caps/>
                          <w:shadow/>
                          <w:color w:val="FFFFFF"/>
                          <w:sz w:val="24"/>
                          <w:szCs w:val="24"/>
                        </w:rPr>
                        <w:t>paszport</w:t>
                      </w:r>
                    </w:p>
                  </w:txbxContent>
                </v:textbox>
              </v:shape>
            </v:group>
          </v:group>
        </w:pict>
      </w:r>
    </w:p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42" type="#_x0000_t202" style="position:absolute;margin-left:175.1pt;margin-top:151.95pt;width:28.75pt;height:22.85pt;z-index:251660288" filled="f" stroked="f">
            <v:textbox>
              <w:txbxContent>
                <w:p w:rsidR="004576B0" w:rsidRPr="00374D0C" w:rsidRDefault="004576B0" w:rsidP="00EB3FAD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</w:t>
                  </w:r>
                </w:p>
              </w:txbxContent>
            </v:textbox>
          </v:shape>
        </w:pict>
      </w:r>
      <w:r>
        <w:br w:type="column"/>
      </w:r>
    </w:p>
    <w:p w:rsidR="004576B0" w:rsidRDefault="004576B0">
      <w:r>
        <w:rPr>
          <w:noProof/>
          <w:lang w:eastAsia="fr-FR"/>
        </w:rPr>
        <w:pict>
          <v:shape id="_x0000_s1043" type="#_x0000_t202" style="position:absolute;margin-left:-29.5pt;margin-top:13.95pt;width:347.9pt;height:206.4pt;z-index:251697152" filled="f" stroked="f">
            <v:textbox>
              <w:txbxContent>
                <w:p w:rsidR="004576B0" w:rsidRPr="00684ACC" w:rsidRDefault="004576B0" w:rsidP="00684ACC">
                  <w:pPr>
                    <w:jc w:val="both"/>
                    <w:rPr>
                      <w:sz w:val="24"/>
                      <w:szCs w:val="24"/>
                    </w:rPr>
                  </w:pPr>
                  <w:r w:rsidRPr="00684ACC">
                    <w:rPr>
                      <w:sz w:val="24"/>
                      <w:szCs w:val="24"/>
                    </w:rPr>
                    <w:t>Hello,</w:t>
                  </w:r>
                </w:p>
                <w:p w:rsidR="004576B0" w:rsidRPr="00684ACC" w:rsidRDefault="004576B0" w:rsidP="000E5A11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684ACC">
                    <w:rPr>
                      <w:sz w:val="24"/>
                      <w:szCs w:val="24"/>
                    </w:rPr>
                    <w:t>Prêt</w:t>
                  </w:r>
                  <w:r>
                    <w:rPr>
                      <w:sz w:val="24"/>
                      <w:szCs w:val="24"/>
                    </w:rPr>
                    <w:t>(e)</w:t>
                  </w:r>
                  <w:r w:rsidRPr="00684ACC">
                    <w:rPr>
                      <w:sz w:val="24"/>
                      <w:szCs w:val="24"/>
                    </w:rPr>
                    <w:t xml:space="preserve"> à embarquer pour un voyage qui te fera découvrir la diversité d</w:t>
                  </w:r>
                  <w:r>
                    <w:rPr>
                      <w:sz w:val="24"/>
                      <w:szCs w:val="24"/>
                    </w:rPr>
                    <w:t>es religions à travers le monde</w:t>
                  </w:r>
                  <w:r w:rsidRPr="00684ACC">
                    <w:rPr>
                      <w:sz w:val="24"/>
                      <w:szCs w:val="24"/>
                    </w:rPr>
                    <w:t xml:space="preserve"> sur plusieurs continents ?</w:t>
                  </w:r>
                </w:p>
                <w:p w:rsidR="004576B0" w:rsidRPr="00684ACC" w:rsidRDefault="004576B0" w:rsidP="000E5A11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684ACC">
                    <w:rPr>
                      <w:sz w:val="24"/>
                      <w:szCs w:val="24"/>
                    </w:rPr>
                    <w:t>Nous te proposons un voyage extraordinaire ou tu découvriras différentes régions du globe. Nous atterrirons sur tous les continents à travers nos yeux de touristes, nous nous imprégnerons des réalités sociales, culturelles, religieuses pour essayer de comprendre ces différentes sociétés.</w:t>
                  </w:r>
                </w:p>
                <w:p w:rsidR="004576B0" w:rsidRPr="00684ACC" w:rsidRDefault="004576B0" w:rsidP="000E5A11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684ACC">
                    <w:rPr>
                      <w:sz w:val="24"/>
                      <w:szCs w:val="24"/>
                    </w:rPr>
                    <w:t xml:space="preserve">Cette aventure t’intéresse ? Alors prépare tes valises pour un décollage immédiat.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339.5pt;margin-top:-39.1pt;width:365.6pt;height:30.85pt;z-index:251699200" filled="f" stroked="f">
            <v:textbox>
              <w:txbxContent>
                <w:p w:rsidR="004576B0" w:rsidRPr="00684ACC" w:rsidRDefault="004576B0" w:rsidP="00AB0382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shadow/>
                      <w:color w:val="7030A0"/>
                      <w:sz w:val="32"/>
                      <w:szCs w:val="32"/>
                    </w:rPr>
                    <w:t>LE MONDE DES RELIGIONS</w:t>
                  </w:r>
                </w:p>
                <w:p w:rsidR="004576B0" w:rsidRPr="00ED3755" w:rsidRDefault="004576B0" w:rsidP="00AB0382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margin-left:-36.25pt;margin-top:-39.1pt;width:365.6pt;height:30.85pt;z-index:251696128" filled="f" stroked="f">
            <v:textbox>
              <w:txbxContent>
                <w:p w:rsidR="004576B0" w:rsidRPr="00684ACC" w:rsidRDefault="004576B0" w:rsidP="00ED3755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</w:rPr>
                  </w:pPr>
                  <w:r w:rsidRPr="00684ACC">
                    <w:rPr>
                      <w:b/>
                      <w:shadow/>
                      <w:color w:val="7030A0"/>
                      <w:sz w:val="32"/>
                      <w:szCs w:val="32"/>
                    </w:rPr>
                    <w:t xml:space="preserve">A </w:t>
                  </w:r>
                  <w:smartTag w:uri="urn:schemas-microsoft-com:office:smarttags" w:element="PersonName">
                    <w:smartTagPr>
                      <w:attr w:name="ProductID" w:val="LA DECOUVERTE DES"/>
                    </w:smartTagPr>
                    <w:r w:rsidRPr="00684ACC">
                      <w:rPr>
                        <w:b/>
                        <w:shadow/>
                        <w:color w:val="7030A0"/>
                        <w:sz w:val="32"/>
                        <w:szCs w:val="32"/>
                      </w:rPr>
                      <w:t>LA DECOUVERTE DES</w:t>
                    </w:r>
                  </w:smartTag>
                  <w:r w:rsidRPr="00684ACC">
                    <w:rPr>
                      <w:b/>
                      <w:shadow/>
                      <w:color w:val="7030A0"/>
                      <w:sz w:val="32"/>
                      <w:szCs w:val="32"/>
                    </w:rPr>
                    <w:t xml:space="preserve"> RELIGIONS DANS LE MONDE</w:t>
                  </w:r>
                </w:p>
                <w:p w:rsidR="004576B0" w:rsidRPr="00ED3755" w:rsidRDefault="004576B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46" type="#_x0000_t202" style="position:absolute;margin-left:116.1pt;margin-top:375.65pt;width:28.75pt;height:22.85pt;z-index:251659264" filled="f" stroked="f">
            <v:textbox>
              <w:txbxContent>
                <w:p w:rsidR="004576B0" w:rsidRPr="00374D0C" w:rsidRDefault="004576B0" w:rsidP="00EB3FAD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72.65pt;margin-top:332.25pt;width:136pt;height:34.75pt;z-index:251704320" filled="f" stroked="f">
            <v:textbox>
              <w:txbxContent>
                <w:p w:rsidR="004576B0" w:rsidRPr="009C33B3" w:rsidRDefault="004576B0">
                  <w:pPr>
                    <w:rPr>
                      <w:b/>
                      <w:shadow/>
                      <w:color w:val="7030A0"/>
                      <w:sz w:val="40"/>
                      <w:szCs w:val="40"/>
                    </w:rPr>
                  </w:pPr>
                  <w:r w:rsidRPr="009C33B3">
                    <w:rPr>
                      <w:b/>
                      <w:shadow/>
                      <w:color w:val="7030A0"/>
                      <w:sz w:val="40"/>
                      <w:szCs w:val="40"/>
                    </w:rPr>
                    <w:t>BON VOYAGE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-36.25pt;margin-top:144.05pt;width:354.65pt;height:183.65pt;z-index:251698176" filled="f" stroked="f">
            <v:textbox style="mso-next-textbox:#_x0000_s1048">
              <w:txbxContent>
                <w:p w:rsidR="004576B0" w:rsidRDefault="004576B0" w:rsidP="00684ACC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8" o:spid="_x0000_i1026" type="#_x0000_t75" alt="http://www.votretourdumonde.com/wp-content/uploads/2012/12/blog-voyage.png" style="width:339.75pt;height:169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">
                        <v:imagedata r:id="rId4" o:title="" cropbottom="-116f" cropright="-29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br w:type="column"/>
      </w:r>
    </w:p>
    <w:p w:rsidR="004576B0" w:rsidRDefault="004576B0">
      <w:r>
        <w:rPr>
          <w:noProof/>
          <w:lang w:eastAsia="fr-FR"/>
        </w:rPr>
        <w:pict>
          <v:shape id="_x0000_s1049" type="#_x0000_t202" style="position:absolute;margin-left:167.3pt;margin-top:451.95pt;width:28.75pt;height:22.85pt;z-index:251658240" filled="f" stroked="f">
            <v:textbox>
              <w:txbxContent>
                <w:p w:rsidR="004576B0" w:rsidRPr="00374D0C" w:rsidRDefault="004576B0" w:rsidP="00EB3FAD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0" type="#_x0000_t202" style="position:absolute;margin-left:11.35pt;margin-top:153.45pt;width:343.5pt;height:259.75pt;z-index:251701248" filled="f" stroked="f">
            <v:textbox>
              <w:txbxContent>
                <w:p w:rsidR="004576B0" w:rsidRDefault="004576B0">
                  <w:r w:rsidRPr="00DE332B">
                    <w:rPr>
                      <w:noProof/>
                      <w:lang w:eastAsia="fr-FR"/>
                    </w:rPr>
                    <w:pict>
                      <v:shape id="Image 121" o:spid="_x0000_i1028" type="#_x0000_t75" alt="http://monblog.ch/uploads/200607232151510/monde-religions.jpg" style="width:324pt;height:245.2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1" type="#_x0000_t202" style="position:absolute;margin-left:15.85pt;margin-top:3.45pt;width:321.45pt;height:125.45pt;z-index:251700224" filled="f" stroked="f">
            <v:textbox>
              <w:txbxContent>
                <w:p w:rsidR="004576B0" w:rsidRPr="00273F8D" w:rsidRDefault="004576B0" w:rsidP="000E5A11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273F8D">
                    <w:rPr>
                      <w:sz w:val="24"/>
                      <w:szCs w:val="24"/>
                    </w:rPr>
                    <w:t>Voici une carte pour te permettre de te représenter les principaux courants religieux qui existent à travers le monde.</w:t>
                  </w:r>
                </w:p>
                <w:p w:rsidR="004576B0" w:rsidRPr="00273F8D" w:rsidRDefault="004576B0" w:rsidP="000E5A11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273F8D">
                    <w:rPr>
                      <w:sz w:val="24"/>
                      <w:szCs w:val="24"/>
                    </w:rPr>
                    <w:t>Cependant la réalité n’est pas aussi tranchée. Les déplacements et mouvements des hommes amènent les cultures à se rencontrer, à s’entremêler et ainsi permettre aux religions de coexister ensemble.</w:t>
                  </w:r>
                </w:p>
              </w:txbxContent>
            </v:textbox>
          </v:shape>
        </w:pict>
      </w:r>
      <w:r>
        <w:br w:type="column"/>
      </w:r>
      <w:r>
        <w:rPr>
          <w:noProof/>
          <w:lang w:eastAsia="fr-FR"/>
        </w:rPr>
        <w:pict>
          <v:shape id="_x0000_s1052" type="#_x0000_t202" style="position:absolute;margin-left:17.8pt;margin-top:432.1pt;width:312.6pt;height:47.95pt;z-index:251672576" filled="f" fillcolor="#7030a0" strokecolor="#7030a0">
            <v:textbox style="mso-next-textbox:#_x0000_s1052">
              <w:txbxContent>
                <w:p w:rsidR="004576B0" w:rsidRDefault="004576B0" w:rsidP="00273F8D">
                  <w:pPr>
                    <w:spacing w:after="0" w:line="240" w:lineRule="auto"/>
                    <w:jc w:val="both"/>
                  </w:pPr>
                  <w:r>
                    <w:t>Je soussigné(e) M</w:t>
                  </w:r>
                  <w:r w:rsidRPr="00845B4F">
                    <w:t>/</w:t>
                  </w:r>
                  <w:r>
                    <w:t xml:space="preserve"> Mme ________</w:t>
                  </w:r>
                  <w:r w:rsidRPr="00845B4F">
                    <w:t xml:space="preserve">____, autorise mon </w:t>
                  </w:r>
                  <w:r>
                    <w:t>enfant</w:t>
                  </w:r>
                </w:p>
                <w:p w:rsidR="004576B0" w:rsidRPr="00845B4F" w:rsidRDefault="004576B0" w:rsidP="00273F8D">
                  <w:pPr>
                    <w:spacing w:after="0" w:line="240" w:lineRule="auto"/>
                    <w:jc w:val="both"/>
                  </w:pPr>
                  <w:r w:rsidRPr="00845B4F">
                    <w:t xml:space="preserve"> à participer à la</w:t>
                  </w:r>
                  <w:r>
                    <w:t xml:space="preserve"> sortie du __________.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845B4F">
                    <w:rPr>
                      <w:b/>
                      <w:u w:val="single"/>
                    </w:rPr>
                    <w:t>Signature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53" style="position:absolute;margin-left:74.25pt;margin-top:277.8pt;width:228.35pt;height:133.95pt;z-index:251671552" coordorigin="2902,7267" coordsize="4567,2679">
            <v:shape id="_x0000_s1054" type="#_x0000_t202" style="position:absolute;left:4083;top:7267;width:2162;height:2587" filled="f" stroked="f">
              <v:textbox>
                <w:txbxContent>
                  <w:p w:rsidR="004576B0" w:rsidRDefault="004576B0" w:rsidP="00ED7138">
                    <w:pPr>
                      <w:jc w:val="center"/>
                    </w:pPr>
                    <w:r w:rsidRPr="00DE332B">
                      <w:rPr>
                        <w:noProof/>
                        <w:lang w:eastAsia="fr-FR"/>
                      </w:rPr>
                      <w:pict>
                        <v:shape id="Image 106" o:spid="_x0000_i1030" type="#_x0000_t75" alt="http://gouvernance.mondoblog.org/files/2013/03/Une-croix.jpg" style="width:78pt;height:114.75pt;visibility:visible">
                          <v:imagedata r:id="rId6" o:title="" chromakey="white"/>
                        </v:shape>
                      </w:pic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5" type="#_x0000_t32" style="position:absolute;left:4353;top:7434;width:1558;height:0" o:connectortype="straight" strokecolor="#7030a0">
              <v:stroke dashstyle="dash"/>
            </v:shape>
            <v:shape id="_x0000_s1056" type="#_x0000_t32" style="position:absolute;left:5911;top:8121;width:1558;height:0" o:connectortype="straight" strokecolor="#7030a0">
              <v:stroke dashstyle="dash"/>
            </v:shape>
            <v:shape id="_x0000_s1057" type="#_x0000_t32" style="position:absolute;left:4353;top:9946;width:1558;height:0" o:connectortype="straight" strokecolor="#7030a0">
              <v:stroke dashstyle="dash"/>
            </v:shape>
            <v:shape id="_x0000_s1058" type="#_x0000_t32" style="position:absolute;left:2902;top:8121;width:1558;height:0" o:connectortype="straight" strokecolor="#7030a0">
              <v:stroke dashstyle="dash"/>
            </v:shape>
          </v:group>
        </w:pict>
      </w:r>
      <w:r>
        <w:rPr>
          <w:noProof/>
          <w:lang w:eastAsia="fr-FR"/>
        </w:rPr>
        <w:pict>
          <v:shape id="_x0000_s1059" type="#_x0000_t202" style="position:absolute;margin-left:49.05pt;margin-top:241.9pt;width:270.75pt;height:30.7pt;z-index:251670528" stroked="f">
            <v:textbox style="mso-next-textbox:#_x0000_s1059">
              <w:txbxContent>
                <w:p w:rsidR="004576B0" w:rsidRPr="00845B4F" w:rsidRDefault="004576B0" w:rsidP="00ED7138">
                  <w:pPr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845B4F">
                    <w:rPr>
                      <w:b/>
                      <w:sz w:val="32"/>
                      <w:szCs w:val="32"/>
                      <w:u w:val="single"/>
                    </w:rPr>
                    <w:t xml:space="preserve">LES </w:t>
                  </w:r>
                  <w:r>
                    <w:rPr>
                      <w:b/>
                      <w:sz w:val="32"/>
                      <w:szCs w:val="32"/>
                      <w:u w:val="single"/>
                    </w:rPr>
                    <w:t xml:space="preserve">QUATRE POINTS DE </w:t>
                  </w:r>
                  <w:smartTag w:uri="urn:schemas-microsoft-com:office:smarttags" w:element="PersonName">
                    <w:smartTagPr>
                      <w:attr w:name="ProductID" w:val="LA VISITE"/>
                    </w:smartTag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LA V</w:t>
                    </w:r>
                    <w:r w:rsidRPr="00845B4F">
                      <w:rPr>
                        <w:b/>
                        <w:sz w:val="32"/>
                        <w:szCs w:val="32"/>
                        <w:u w:val="single"/>
                      </w:rPr>
                      <w:t>ISITE</w:t>
                    </w:r>
                  </w:smartTag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0" type="#_x0000_t202" style="position:absolute;margin-left:-49.35pt;margin-top:-39.3pt;width:62.15pt;height:536.95pt;z-index:251666432" fillcolor="#7030a0" stroked="f" strokecolor="#7030a0">
            <v:textbox style="layout-flow:vertical;mso-layout-flow-alt:bottom-to-top;mso-next-textbox:#_x0000_s1060">
              <w:txbxContent>
                <w:p w:rsidR="004576B0" w:rsidRPr="00F6334E" w:rsidRDefault="004576B0" w:rsidP="00B22123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EUROPE MEDIT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RRAN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172.45pt;margin-top:480.05pt;width:28.75pt;height:22.85pt;z-index:251669504" filled="f" stroked="f">
            <v:textbox>
              <w:txbxContent>
                <w:p w:rsidR="004576B0" w:rsidRPr="00374D0C" w:rsidRDefault="004576B0" w:rsidP="00B22123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17.8pt;margin-top:73.15pt;width:319.95pt;height:163.95pt;z-index:251667456" filled="f" stroked="f" strokecolor="#7030a0">
            <v:stroke dashstyle="dash"/>
            <v:textbox style="mso-next-textbox:#_x0000_s1062">
              <w:txbxContent>
                <w:p w:rsidR="004576B0" w:rsidRDefault="004576B0" w:rsidP="00B22123">
                  <w:r w:rsidRPr="00DE332B">
                    <w:rPr>
                      <w:noProof/>
                      <w:lang w:eastAsia="fr-FR"/>
                    </w:rPr>
                    <w:pict>
                      <v:shape id="Image 103" o:spid="_x0000_i1032" type="#_x0000_t75" alt="http://www.icones-grecques.com/jesus_christ/grand/deisis-grand.jpg" style="width:298.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">
                        <v:imagedata r:id="rId7" o:title="" croptop="-1269f" cropbottom="-1291f" cropleft="-734f" cropright="-52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3" type="#_x0000_t202" style="position:absolute;margin-left:12.8pt;margin-top:-39.3pt;width:307pt;height:140.5pt;z-index:251668480" filled="f" stroked="f">
            <v:textbox style="mso-next-textbox:#_x0000_s1063">
              <w:txbxContent>
                <w:p w:rsidR="004576B0" w:rsidRPr="00B22123" w:rsidRDefault="004576B0" w:rsidP="00B22123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  <w:u w:val="single"/>
                    </w:rPr>
                  </w:pPr>
                  <w:r w:rsidRPr="00B22123">
                    <w:rPr>
                      <w:b/>
                      <w:color w:val="7030A0"/>
                      <w:sz w:val="32"/>
                      <w:szCs w:val="32"/>
                      <w:u w:val="single"/>
                    </w:rPr>
                    <w:t xml:space="preserve">UNE </w:t>
                  </w:r>
                  <w:r w:rsidRPr="00F6334E">
                    <w:rPr>
                      <w:rFonts w:cs="Calibri"/>
                      <w:b/>
                      <w:color w:val="7030A0"/>
                      <w:sz w:val="32"/>
                      <w:szCs w:val="32"/>
                      <w:u w:val="single"/>
                    </w:rPr>
                    <w:t>É</w:t>
                  </w:r>
                  <w:r w:rsidRPr="00B22123">
                    <w:rPr>
                      <w:b/>
                      <w:color w:val="7030A0"/>
                      <w:sz w:val="32"/>
                      <w:szCs w:val="32"/>
                      <w:u w:val="single"/>
                    </w:rPr>
                    <w:t>GLISE</w:t>
                  </w:r>
                </w:p>
                <w:p w:rsidR="004576B0" w:rsidRDefault="004576B0" w:rsidP="00B22123">
                  <w:r>
                    <w:t>LIEU DE VISITE :</w:t>
                  </w:r>
                </w:p>
                <w:p w:rsidR="004576B0" w:rsidRDefault="004576B0" w:rsidP="00B22123">
                  <w:r>
                    <w:t>DATE DE VISITE :</w:t>
                  </w:r>
                </w:p>
                <w:p w:rsidR="004576B0" w:rsidRDefault="004576B0" w:rsidP="00B22123">
                  <w:r>
                    <w:t>MA  PLUS GRANDE SURPRISE :</w:t>
                  </w:r>
                </w:p>
                <w:p w:rsidR="004576B0" w:rsidRDefault="004576B0" w:rsidP="00B22123">
                  <w:pPr>
                    <w:jc w:val="center"/>
                  </w:pPr>
                </w:p>
              </w:txbxContent>
            </v:textbox>
          </v:shape>
        </w:pict>
      </w:r>
      <w:r>
        <w:br w:type="column"/>
      </w:r>
      <w:r>
        <w:rPr>
          <w:noProof/>
          <w:lang w:eastAsia="fr-FR"/>
        </w:rPr>
        <w:pict>
          <v:shape id="_x0000_s1064" type="#_x0000_t202" style="position:absolute;margin-left:191.15pt;margin-top:480.05pt;width:28.75pt;height:22.85pt;z-index:251662336" filled="f" stroked="f">
            <v:textbox>
              <w:txbxContent>
                <w:p w:rsidR="004576B0" w:rsidRPr="00374D0C" w:rsidRDefault="004576B0" w:rsidP="00670CA2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202" style="position:absolute;margin-left:30.15pt;margin-top:-25.75pt;width:189.75pt;height:173.45pt;z-index:251663360" filled="f" stroked="f">
            <v:textbox style="mso-next-textbox:#_x0000_s1065">
              <w:txbxContent>
                <w:p w:rsidR="004576B0" w:rsidRDefault="004576B0" w:rsidP="00670CA2">
                  <w:r>
                    <w:t>NOM :</w:t>
                  </w:r>
                </w:p>
                <w:p w:rsidR="004576B0" w:rsidRDefault="004576B0" w:rsidP="00670CA2">
                  <w:r>
                    <w:t>PR</w:t>
                  </w:r>
                  <w:r w:rsidRPr="00F6334E">
                    <w:rPr>
                      <w:rFonts w:cs="Calibri"/>
                    </w:rPr>
                    <w:t>É</w:t>
                  </w:r>
                  <w:r>
                    <w:t>NOM (S) :</w:t>
                  </w:r>
                </w:p>
                <w:p w:rsidR="004576B0" w:rsidRDefault="004576B0" w:rsidP="00670CA2">
                  <w:r>
                    <w:t>TAILLE :</w:t>
                  </w:r>
                </w:p>
                <w:p w:rsidR="004576B0" w:rsidRDefault="004576B0" w:rsidP="00670CA2">
                  <w:r>
                    <w:t>CLASSE :</w:t>
                  </w:r>
                </w:p>
                <w:p w:rsidR="004576B0" w:rsidRDefault="004576B0" w:rsidP="00670CA2">
                  <w:r w:rsidRPr="00F6334E">
                    <w:rPr>
                      <w:rFonts w:cs="Calibri"/>
                    </w:rPr>
                    <w:t>É</w:t>
                  </w:r>
                  <w:r>
                    <w:t>TABLISSEMENT :</w:t>
                  </w:r>
                </w:p>
                <w:p w:rsidR="004576B0" w:rsidRDefault="004576B0" w:rsidP="00670CA2">
                  <w:r>
                    <w:t>DATE DE D</w:t>
                  </w:r>
                  <w:r w:rsidRPr="00F6334E">
                    <w:rPr>
                      <w:rFonts w:cs="Calibri"/>
                    </w:rPr>
                    <w:t>É</w:t>
                  </w:r>
                  <w:r>
                    <w:t>LIVRANCE :</w:t>
                  </w:r>
                </w:p>
                <w:p w:rsidR="004576B0" w:rsidRDefault="004576B0" w:rsidP="00670CA2">
                  <w:r>
                    <w:t>DATE D’EXPIRATION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6" type="#_x0000_t202" style="position:absolute;margin-left:207.8pt;margin-top:-25.75pt;width:110.2pt;height:126.95pt;z-index:251665408" strokecolor="#7030a0">
            <v:stroke dashstyle="dash"/>
            <v:textbox style="mso-next-textbox:#_x0000_s1066">
              <w:txbxContent>
                <w:p w:rsidR="004576B0" w:rsidRPr="00670CA2" w:rsidRDefault="004576B0" w:rsidP="00670CA2"/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202" style="position:absolute;margin-left:39.2pt;margin-top:192.2pt;width:278.8pt;height:89.2pt;z-index:251664384" strokecolor="#7030a0">
            <v:stroke dashstyle="dash"/>
            <v:textbox style="mso-next-textbox:#_x0000_s1067;mso-fit-shape-to-text:t">
              <w:txbxContent>
                <w:p w:rsidR="004576B0" w:rsidRDefault="004576B0" w:rsidP="00670CA2"/>
                <w:p w:rsidR="004576B0" w:rsidRDefault="004576B0" w:rsidP="00670CA2">
                  <w:r>
                    <w:t>PAYS DE NAISSANCE :</w:t>
                  </w:r>
                </w:p>
                <w:p w:rsidR="004576B0" w:rsidRDefault="004576B0" w:rsidP="00670CA2">
                  <w:r>
                    <w:t>NATIONALIT</w:t>
                  </w:r>
                  <w:r w:rsidRPr="00F6334E">
                    <w:rPr>
                      <w:rFonts w:cs="Calibri"/>
                    </w:rPr>
                    <w:t>É</w:t>
                  </w:r>
                  <w:r>
                    <w:t> :</w:t>
                  </w:r>
                </w:p>
                <w:p w:rsidR="004576B0" w:rsidRDefault="004576B0" w:rsidP="00670CA2">
                  <w:r>
                    <w:t>PAYS D</w:t>
                  </w:r>
                  <w:r w:rsidRPr="00F6334E">
                    <w:rPr>
                      <w:rFonts w:cs="Calibri"/>
                    </w:rPr>
                    <w:t>É</w:t>
                  </w:r>
                  <w:r>
                    <w:t>JÀ VISIT</w:t>
                  </w:r>
                  <w:r w:rsidRPr="00F6334E">
                    <w:rPr>
                      <w:rFonts w:cs="Calibri"/>
                    </w:rPr>
                    <w:t>É</w:t>
                  </w:r>
                  <w:r>
                    <w:rPr>
                      <w:rFonts w:cs="Calibri"/>
                    </w:rPr>
                    <w:t>S</w:t>
                  </w:r>
                  <w:r>
                    <w:t> :</w:t>
                  </w:r>
                </w:p>
                <w:p w:rsidR="004576B0" w:rsidRDefault="004576B0" w:rsidP="00670CA2">
                  <w:r>
                    <w:t>CULTURE RELIGIEUSE :</w:t>
                  </w:r>
                </w:p>
                <w:p w:rsidR="004576B0" w:rsidRDefault="004576B0" w:rsidP="00670CA2">
                  <w:r>
                    <w:t>JE NE MANGERAI JAMAIS :</w:t>
                  </w:r>
                </w:p>
                <w:p w:rsidR="004576B0" w:rsidRDefault="004576B0" w:rsidP="00670CA2"/>
                <w:p w:rsidR="004576B0" w:rsidRDefault="004576B0" w:rsidP="00670CA2"/>
              </w:txbxContent>
            </v:textbox>
          </v:shape>
        </w:pict>
      </w:r>
      <w:r>
        <w:br w:type="column"/>
      </w:r>
    </w:p>
    <w:p w:rsidR="004576B0" w:rsidRDefault="004576B0">
      <w:r>
        <w:rPr>
          <w:noProof/>
          <w:lang w:eastAsia="fr-FR"/>
        </w:rPr>
        <w:pict>
          <v:shape id="_x0000_s1068" type="#_x0000_t202" style="position:absolute;margin-left:-50.3pt;margin-top:-70.4pt;width:62.15pt;height:536.95pt;z-index:251617280" fillcolor="#7030a0" stroked="f" strokecolor="#7030a0">
            <v:textbox style="layout-flow:vertical;mso-layout-flow-alt:bottom-to-top;mso-next-textbox:#_x0000_s1068">
              <w:txbxContent>
                <w:p w:rsidR="004576B0" w:rsidRPr="00F6334E" w:rsidRDefault="004576B0" w:rsidP="00845B4F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EUROPE M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DITERRAN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9" type="#_x0000_t202" style="position:absolute;margin-left:16.9pt;margin-top:-61.5pt;width:307pt;height:235.2pt;z-index:251618304" filled="f" stroked="f">
            <v:textbox style="mso-next-textbox:#_x0000_s1069">
              <w:txbxContent>
                <w:p w:rsidR="004576B0" w:rsidRPr="00B22123" w:rsidRDefault="004576B0" w:rsidP="00B22123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B22123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UNE SYNAGOGUE</w:t>
                  </w:r>
                </w:p>
                <w:p w:rsidR="004576B0" w:rsidRDefault="004576B0">
                  <w:r>
                    <w:t>LIEU DE VISITE :</w:t>
                  </w:r>
                </w:p>
                <w:p w:rsidR="004576B0" w:rsidRDefault="004576B0">
                  <w:r>
                    <w:t>DATE DE VISITE :</w:t>
                  </w:r>
                </w:p>
                <w:p w:rsidR="004576B0" w:rsidRDefault="004576B0">
                  <w:r>
                    <w:t>MA  PLUS GRANDE SURPRISE :</w:t>
                  </w:r>
                </w:p>
                <w:p w:rsidR="004576B0" w:rsidRDefault="004576B0" w:rsidP="00845B4F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3" o:spid="_x0000_i1034" type="#_x0000_t75" alt="http://media.strasbourg.eu/alfresco/d/d/workspace/SpacesStore/4fcb77b6-89d8-4142-8315-2b4bfb275f1e/synagogue.jpg" style="width:181.5pt;height:12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">
                        <v:imagedata r:id="rId8" o:title="" cropbottom="-328f" cropright="-3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70" type="#_x0000_t202" style="position:absolute;margin-left:38.5pt;margin-top:105.25pt;width:270.75pt;height:39.65pt;z-index:251621376" stroked="f">
            <v:textbox style="mso-next-textbox:#_x0000_s1070;mso-fit-shape-to-text:t">
              <w:txbxContent>
                <w:p w:rsidR="004576B0" w:rsidRPr="00176719" w:rsidRDefault="004576B0" w:rsidP="00845B4F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176719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LES SIX POINTS CL</w:t>
                  </w:r>
                  <w:r w:rsidRPr="00F6334E">
                    <w:rPr>
                      <w:rFonts w:cs="Calibri"/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É</w:t>
                  </w:r>
                  <w:r w:rsidRPr="00176719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 xml:space="preserve">S DE </w:t>
                  </w:r>
                  <w:smartTag w:uri="urn:schemas-microsoft-com:office:smarttags" w:element="PersonName">
                    <w:smartTagPr>
                      <w:attr w:name="ProductID" w:val="LA VISITE"/>
                    </w:smartTagPr>
                    <w:r w:rsidRPr="00176719">
                      <w:rPr>
                        <w:b/>
                        <w:shadow/>
                        <w:color w:val="7030A0"/>
                        <w:sz w:val="32"/>
                        <w:szCs w:val="32"/>
                        <w:u w:val="single"/>
                      </w:rPr>
                      <w:t>LA VISITE</w:t>
                    </w:r>
                  </w:smartTag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1" type="#_x0000_t202" style="position:absolute;margin-left:16.9pt;margin-top:337.95pt;width:314.25pt;height:44.85pt;z-index:251619328" filled="f" fillcolor="#7030a0" strokecolor="#7030a0">
            <v:textbox style="mso-next-textbox:#_x0000_s1071">
              <w:txbxContent>
                <w:p w:rsidR="004576B0" w:rsidRDefault="004576B0" w:rsidP="00272D62">
                  <w:pPr>
                    <w:spacing w:after="0" w:line="240" w:lineRule="auto"/>
                    <w:jc w:val="both"/>
                  </w:pPr>
                  <w:r w:rsidRPr="00845B4F">
                    <w:t>Je so</w:t>
                  </w:r>
                  <w:r>
                    <w:t>ussigné(e) M/ Mme _______</w:t>
                  </w:r>
                  <w:r w:rsidRPr="00845B4F">
                    <w:t xml:space="preserve">___, autorise mon </w:t>
                  </w:r>
                  <w:r>
                    <w:t>enfant</w:t>
                  </w:r>
                </w:p>
                <w:p w:rsidR="004576B0" w:rsidRPr="00845B4F" w:rsidRDefault="004576B0" w:rsidP="00272D62">
                  <w:pPr>
                    <w:spacing w:after="0" w:line="240" w:lineRule="auto"/>
                    <w:jc w:val="both"/>
                  </w:pPr>
                  <w:r w:rsidRPr="00845B4F">
                    <w:t>à participe</w:t>
                  </w:r>
                  <w:r>
                    <w:t>r à la sortie du _________</w:t>
                  </w:r>
                  <w:r w:rsidRPr="00845B4F">
                    <w:t xml:space="preserve">_. </w:t>
                  </w:r>
                  <w:r w:rsidRPr="00845B4F">
                    <w:tab/>
                  </w:r>
                  <w:r w:rsidRPr="00845B4F">
                    <w:tab/>
                  </w:r>
                  <w:r w:rsidRPr="00845B4F">
                    <w:tab/>
                  </w:r>
                  <w:r w:rsidRPr="00845B4F">
                    <w:rPr>
                      <w:b/>
                      <w:u w:val="single"/>
                    </w:rPr>
                    <w:t>Signature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2" type="#_x0000_t202" style="position:absolute;margin-left:390.45pt;margin-top:-62.85pt;width:297.85pt;height:437.7pt;z-index:251616256" filled="f" stroked="f">
            <v:textbox style="mso-next-textbox:#_x0000_s1072">
              <w:txbxContent>
                <w:tbl>
                  <w:tblPr>
                    <w:tblW w:w="0" w:type="auto"/>
                    <w:jc w:val="center"/>
                    <w:tblBorders>
                      <w:top w:val="single" w:sz="12" w:space="0" w:color="7030A0"/>
                      <w:left w:val="single" w:sz="12" w:space="0" w:color="7030A0"/>
                      <w:bottom w:val="single" w:sz="12" w:space="0" w:color="7030A0"/>
                      <w:right w:val="single" w:sz="12" w:space="0" w:color="7030A0"/>
                      <w:insideH w:val="single" w:sz="12" w:space="0" w:color="7030A0"/>
                      <w:insideV w:val="single" w:sz="12" w:space="0" w:color="7030A0"/>
                    </w:tblBorders>
                    <w:tblLook w:val="00A0"/>
                  </w:tblPr>
                  <w:tblGrid>
                    <w:gridCol w:w="1203"/>
                    <w:gridCol w:w="2262"/>
                    <w:gridCol w:w="2314"/>
                  </w:tblGrid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b/>
                            <w:shadow/>
                          </w:rPr>
                        </w:pPr>
                        <w:r w:rsidRPr="00F6334E">
                          <w:rPr>
                            <w:b/>
                            <w:shadow/>
                          </w:rPr>
                          <w:t>SYMBOLES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b/>
                            <w:shadow/>
                          </w:rPr>
                        </w:pPr>
                        <w:r w:rsidRPr="00F6334E">
                          <w:rPr>
                            <w:b/>
                            <w:shadow/>
                          </w:rPr>
                          <w:t>NOMS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b/>
                            <w:shadow/>
                          </w:rPr>
                        </w:pPr>
                        <w:r w:rsidRPr="00F6334E">
                          <w:rPr>
                            <w:b/>
                            <w:shadow/>
                          </w:rPr>
                          <w:t>REGIONS</w:t>
                        </w: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54" o:spid="_x0000_i1049" type="#_x0000_t75" alt="Symboles religieux : Logo Néo-paganisme" style="width:25.5pt;height:25.5pt;visibility:visible"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A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9" o:spid="_x0000_i1050" type="#_x0000_t75" alt="Symboles religieux : Logo Bouddhisme" style="width:24pt;height:24pt;visibility:visible">
                              <v:imagedata r:id="rId10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B - -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51" o:spid="_x0000_i1051" type="#_x0000_t75" alt="http://cdns2.freepik.com/photos-libre/symbole-du-confucianisme_17-601225429.jpg" style="width:21.75pt;height:23.25pt;visibility:visible">
                              <v:imagedata r:id="rId11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C - - - - -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12" o:spid="_x0000_i1052" type="#_x0000_t75" alt="Symboles religieux : Logo Christianisme" style="width:24pt;height:24pt;visibility:visible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C - - - - -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15" o:spid="_x0000_i1053" type="#_x0000_t75" alt="Symboles religieux : Logo Hindouisme" style="width:27pt;height:27pt;visibility:visible">
                              <v:imagedata r:id="rId13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H - -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48" o:spid="_x0000_i1054" type="#_x0000_t75" alt="http://thumbs.dreamstime.com/z/symbole-maya-ou-inca-d-un-soleil-ou-d-une-%C3%A9toile-18353846.jpg" style="width:26.25pt;height:27.75pt;visibility:visible">
                              <v:imagedata r:id="rId14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I - - - S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18" o:spid="_x0000_i1055" type="#_x0000_t75" alt="Symboles religieux : Logo Islam" style="width:22.5pt;height:22.5pt;visibility:visible">
                              <v:imagedata r:id="rId15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I - - - M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39" o:spid="_x0000_i1056" type="#_x0000_t75" alt="http://revue.shakti.pagesperso-orange.fr/jain.gif" style="width:27.75pt;height:39.75pt;visibility:visible">
                              <v:imagedata r:id="rId16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J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24" o:spid="_x0000_i1057" type="#_x0000_t75" alt="Symboles religieux : Logo Judaisme" style="width:25.5pt;height:25.5pt;visibility:visible">
                              <v:imagedata r:id="rId17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J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27" o:spid="_x0000_i1058" type="#_x0000_t75" alt="Symboles religieux : Shintō" style="width:25.5pt;height:25.5pt;visibility:visible">
                              <v:imagedata r:id="rId18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S - -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30" o:spid="_x0000_i1059" type="#_x0000_t75" alt="Symboles religieux : Sikhisme" style="width:28.5pt;height:28.5pt;visibility:visible">
                              <v:imagedata r:id="rId19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S -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33" o:spid="_x0000_i1060" type="#_x0000_t75" alt="Symboles religieux : Taoisme" style="width:28.5pt;height:28.5pt;visibility:visible">
                              <v:imagedata r:id="rId20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T - - - - - 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57" o:spid="_x0000_i1061" type="#_x0000_t75" alt="http://cache2.asset-cache.net/xc/184200107.jpg?v=1&amp;c=IWSAsset&amp;k=2&amp;d=B53F616F4B95E5537EB0A3313599F0E332EB1E5FC2E05D6A410BD4AFB2E88A9B" style="width:18pt;height:23.25pt;flip:x;visibility:visible">
                              <v:imagedata r:id="rId21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V - - - U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  <w:tr w:rsidR="004576B0" w:rsidRPr="00F6334E" w:rsidTr="00F6334E">
                    <w:trPr>
                      <w:jc w:val="center"/>
                    </w:trPr>
                    <w:tc>
                      <w:tcPr>
                        <w:tcW w:w="1203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</w:pPr>
                        <w:r w:rsidRPr="00F6334E">
                          <w:rPr>
                            <w:noProof/>
                            <w:lang w:eastAsia="fr-FR"/>
                          </w:rPr>
                          <w:pict>
                            <v:shape id="Image 36" o:spid="_x0000_i1062" type="#_x0000_t75" alt="Symboles religieux : Logo Zoroastrisme" style="width:28.5pt;height:28.5pt;visibility:visible">
                              <v:imagedata r:id="rId22" o:title=""/>
                            </v:shape>
                          </w:pict>
                        </w:r>
                      </w:p>
                    </w:tc>
                    <w:tc>
                      <w:tcPr>
                        <w:tcW w:w="2262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6334E">
                          <w:rPr>
                            <w:sz w:val="28"/>
                            <w:szCs w:val="28"/>
                          </w:rPr>
                          <w:t>Z - - - - - - - - - -E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4576B0" w:rsidRPr="00F6334E" w:rsidRDefault="004576B0" w:rsidP="00F6334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4576B0" w:rsidRDefault="004576B0"/>
              </w:txbxContent>
            </v:textbox>
          </v:shape>
        </w:pict>
      </w:r>
      <w:r>
        <w:rPr>
          <w:noProof/>
          <w:lang w:eastAsia="fr-FR"/>
        </w:rPr>
        <w:pict>
          <v:shape id="_x0000_s1073" type="#_x0000_t202" style="position:absolute;margin-left:390.45pt;margin-top:-127.25pt;width:286.35pt;height:64.4pt;z-index:251622400" filled="f" stroked="f" strokecolor="#7030a0">
            <v:stroke dashstyle="dash"/>
            <v:textbox style="mso-next-textbox:#_x0000_s1073">
              <w:txbxContent>
                <w:p w:rsidR="004576B0" w:rsidRPr="00945CD4" w:rsidRDefault="004576B0" w:rsidP="00272D62">
                  <w:pPr>
                    <w:ind w:firstLine="708"/>
                    <w:jc w:val="both"/>
                  </w:pPr>
                  <w:r>
                    <w:t>Le monde des religions est complexe et fascinant. Essaie de trouver à quelles religions appartiennent les symboles ci-dessous.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4" type="#_x0000_t202" style="position:absolute;margin-left:541.75pt;margin-top:382.8pt;width:28.75pt;height:22.85pt;z-index:251673600" filled="f" stroked="f">
            <v:textbox>
              <w:txbxContent>
                <w:p w:rsidR="004576B0" w:rsidRPr="00374D0C" w:rsidRDefault="004576B0" w:rsidP="00B9400A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5" type="#_x0000_t202" style="position:absolute;margin-left:153.6pt;margin-top:382.8pt;width:28.75pt;height:22.85pt;z-index:251674624" filled="f" stroked="f">
            <v:textbox>
              <w:txbxContent>
                <w:p w:rsidR="004576B0" w:rsidRPr="00374D0C" w:rsidRDefault="004576B0" w:rsidP="00B9400A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76" style="position:absolute;margin-left:34.45pt;margin-top:161.75pt;width:321.35pt;height:167.25pt;z-index:251620352" coordorigin="8670,6615" coordsize="6427,3345">
            <v:shape id="_x0000_s1077" type="#_x0000_t202" style="position:absolute;left:9462;top:6615;width:4740;height:3345" filled="f" stroked="f">
              <v:textbox style="mso-next-textbox:#_x0000_s1077">
                <w:txbxContent>
                  <w:p w:rsidR="004576B0" w:rsidRDefault="004576B0" w:rsidP="00845B4F">
                    <w:pPr>
                      <w:jc w:val="center"/>
                    </w:pPr>
                    <w:r w:rsidRPr="00DE332B">
                      <w:rPr>
                        <w:noProof/>
                        <w:lang w:eastAsia="fr-FR"/>
                      </w:rPr>
                      <w:pict>
                        <v:shape id="Image 6" o:spid="_x0000_i1064" type="#_x0000_t75" alt="https://encrypted-tbn1.gstatic.com/images?q=tbn:ANd9GcTCINQZAo-QbwSy7NXQPjOdgZWFnrinS5sN3cejiTfjtxF-OHHE4g" style="width:132.7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">
                          <v:imagedata r:id="rId23" o:title="" cropbottom="-238f"/>
                          <o:lock v:ext="edit" aspectratio="f"/>
                        </v:shape>
                      </w:pict>
                    </w:r>
                  </w:p>
                </w:txbxContent>
              </v:textbox>
            </v:shape>
            <v:group id="_x0000_s1078" style="position:absolute;left:8670;top:6615;width:6427;height:3345" coordorigin="8670,6615" coordsize="6427,3345">
              <v:shape id="_x0000_s1079" type="#_x0000_t32" style="position:absolute;left:10905;top:6615;width:1785;height:0" o:connectortype="straight">
                <v:stroke dashstyle="dash"/>
              </v:shape>
              <v:shape id="_x0000_s1080" type="#_x0000_t32" style="position:absolute;left:8670;top:7470;width:1785;height:0" o:connectortype="straight">
                <v:stroke dashstyle="dash"/>
              </v:shape>
              <v:shape id="_x0000_s1081" type="#_x0000_t32" style="position:absolute;left:13312;top:7470;width:1785;height:0" o:connectortype="straight">
                <v:stroke dashstyle="dash"/>
              </v:shape>
              <v:shape id="_x0000_s1082" type="#_x0000_t32" style="position:absolute;left:8670;top:8955;width:1785;height:0" o:connectortype="straight">
                <v:stroke dashstyle="dash"/>
              </v:shape>
              <v:shape id="_x0000_s1083" type="#_x0000_t32" style="position:absolute;left:13269;top:8955;width:1785;height:0" o:connectortype="straight">
                <v:stroke dashstyle="dash"/>
              </v:shape>
              <v:shape id="_x0000_s1084" type="#_x0000_t32" style="position:absolute;left:10905;top:9960;width:1785;height:0" o:connectortype="straight">
                <v:stroke dashstyle="dash"/>
              </v:shape>
            </v:group>
          </v:group>
        </w:pict>
      </w:r>
      <w:r>
        <w:rPr>
          <w:noProof/>
          <w:lang w:eastAsia="fr-FR"/>
        </w:rPr>
        <w:pict>
          <v:shape id="_x0000_s1085" type="#_x0000_t202" style="position:absolute;margin-left:693.2pt;margin-top:-137.8pt;width:62.15pt;height:528.05pt;z-index:251615232" fillcolor="#7030a0" stroked="f" strokecolor="#7030a0">
            <v:textbox style="layout-flow:vertical;mso-next-textbox:#_x0000_s1085">
              <w:txbxContent>
                <w:p w:rsidR="004576B0" w:rsidRPr="00F6334E" w:rsidRDefault="004576B0" w:rsidP="00845B4F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RELIGIONS ET SYMBOLES</w:t>
                  </w:r>
                </w:p>
              </w:txbxContent>
            </v:textbox>
          </v:shape>
        </w:pict>
      </w:r>
      <w:r>
        <w:br w:type="column"/>
      </w:r>
      <w:r>
        <w:br w:type="column"/>
      </w:r>
    </w:p>
    <w:p w:rsidR="004576B0" w:rsidRDefault="004576B0">
      <w:r>
        <w:rPr>
          <w:noProof/>
          <w:lang w:eastAsia="fr-FR"/>
        </w:rPr>
        <w:pict>
          <v:shape id="_x0000_s1086" type="#_x0000_t202" style="position:absolute;margin-left:-49.55pt;margin-top:-62.7pt;width:62.15pt;height:528.05pt;z-index:251623424" fillcolor="#7030a0" stroked="f" strokecolor="#7030a0">
            <v:textbox style="layout-flow:vertical;mso-layout-flow-alt:bottom-to-top;mso-next-textbox:#_x0000_s1086">
              <w:txbxContent>
                <w:p w:rsidR="004576B0" w:rsidRPr="00F6334E" w:rsidRDefault="004576B0" w:rsidP="00945CD4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EUROPE M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DITERRAN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7" type="#_x0000_t202" style="position:absolute;margin-left:17.95pt;margin-top:-62.55pt;width:313.2pt;height:431.75pt;z-index:251624448" filled="f" strokecolor="#7030a0" strokeweight=".5pt">
            <v:stroke dashstyle="dash"/>
            <v:textbox style="mso-next-textbox:#_x0000_s1087">
              <w:txbxContent>
                <w:p w:rsidR="004576B0" w:rsidRPr="00E71B89" w:rsidRDefault="004576B0" w:rsidP="00E71B89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E71B89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IDENTIT</w:t>
                  </w:r>
                  <w:r w:rsidRPr="00F6334E">
                    <w:rPr>
                      <w:rFonts w:cs="Calibri"/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É</w:t>
                  </w:r>
                </w:p>
                <w:p w:rsidR="004576B0" w:rsidRDefault="004576B0"/>
                <w:p w:rsidR="004576B0" w:rsidRDefault="004576B0"/>
                <w:p w:rsidR="004576B0" w:rsidRDefault="004576B0"/>
                <w:p w:rsidR="004576B0" w:rsidRDefault="004576B0"/>
                <w:p w:rsidR="004576B0" w:rsidRDefault="004576B0"/>
                <w:p w:rsidR="004576B0" w:rsidRDefault="004576B0" w:rsidP="00511223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60" o:spid="_x0000_i1066" type="#_x0000_t75" alt="https://encrypted-tbn2.gstatic.com/images?q=tbn:ANd9GcQd_F3HG6roC514qc_o3tLHovOGqy12UFVbyXyLngnsWlrvw5s1" style="width:299.25pt;height:18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">
                        <v:imagedata r:id="rId24" o:title="" cropbottom="-255f" cropright="-2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4576B0" w:rsidRDefault="004576B0"/>
    <w:p w:rsidR="004576B0" w:rsidRDefault="004576B0"/>
    <w:p w:rsidR="004576B0" w:rsidRDefault="004576B0"/>
    <w:p w:rsidR="004576B0" w:rsidRDefault="004576B0">
      <w:r>
        <w:rPr>
          <w:noProof/>
          <w:lang w:eastAsia="fr-FR"/>
        </w:rPr>
        <w:pict>
          <v:shape id="_x0000_s1088" type="#_x0000_t202" style="position:absolute;margin-left:520.2pt;margin-top:352.45pt;width:28.75pt;height:22.85pt;z-index:251681792" filled="f" stroked="f">
            <v:textbox>
              <w:txbxContent>
                <w:p w:rsidR="004576B0" w:rsidRPr="00374D0C" w:rsidRDefault="004576B0" w:rsidP="00E71B89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9" type="#_x0000_t61" style="position:absolute;margin-left:366.3pt;margin-top:288.35pt;width:112.2pt;height:39pt;z-index:251679744" adj="21042,25837" strokecolor="#7030a0">
            <v:textbox style="mso-next-textbox:#_x0000_s1089">
              <w:txbxContent>
                <w:p w:rsidR="004576B0" w:rsidRDefault="004576B0" w:rsidP="00E71B89">
                  <w:r>
                    <w:t>Pour toi la religion c’est quoi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0" type="#_x0000_t61" style="position:absolute;margin-left:506.25pt;margin-top:288.35pt;width:173.25pt;height:57pt;z-index:251678720" adj="-1802,9436" strokecolor="#7030a0">
            <v:textbox style="mso-next-textbox:#_x0000_s1090">
              <w:txbxContent>
                <w:p w:rsidR="004576B0" w:rsidRDefault="004576B0" w:rsidP="00E71B89"/>
              </w:txbxContent>
            </v:textbox>
          </v:shape>
        </w:pict>
      </w:r>
      <w:r>
        <w:rPr>
          <w:noProof/>
          <w:lang w:eastAsia="fr-FR"/>
        </w:rPr>
        <w:pict>
          <v:shape id="_x0000_s1091" type="#_x0000_t202" style="position:absolute;margin-left:363.15pt;margin-top:198.15pt;width:316.2pt;height:81.7pt;z-index:251677696" filled="f" strokecolor="#7030a0">
            <v:stroke dashstyle="dash"/>
            <v:textbox style="mso-next-textbox:#_x0000_s1091">
              <w:txbxContent>
                <w:p w:rsidR="004576B0" w:rsidRDefault="004576B0" w:rsidP="00E71B89">
                  <w:pPr>
                    <w:jc w:val="center"/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ACCULTURATION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2" type="#_x0000_t202" style="position:absolute;margin-left:151.05pt;margin-top:352.45pt;width:28.75pt;height:22.85pt;z-index:251680768" filled="f" stroked="f">
            <v:textbox>
              <w:txbxContent>
                <w:p w:rsidR="004576B0" w:rsidRPr="00374D0C" w:rsidRDefault="004576B0" w:rsidP="00E71B89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3" type="#_x0000_t61" style="position:absolute;margin-left:157.9pt;margin-top:288.35pt;width:173.25pt;height:57pt;z-index:251625472" adj="-1802,9436" strokecolor="#7030a0">
            <v:textbox style="mso-next-textbox:#_x0000_s1093">
              <w:txbxContent>
                <w:p w:rsidR="004576B0" w:rsidRDefault="004576B0"/>
              </w:txbxContent>
            </v:textbox>
          </v:shape>
        </w:pict>
      </w:r>
      <w:r>
        <w:rPr>
          <w:noProof/>
          <w:lang w:eastAsia="fr-FR"/>
        </w:rPr>
        <w:pict>
          <v:shape id="_x0000_s1094" type="#_x0000_t61" style="position:absolute;margin-left:17.95pt;margin-top:288.35pt;width:112.2pt;height:39pt;z-index:251626496" adj="21042,25837" strokecolor="#7030a0">
            <v:textbox style="mso-next-textbox:#_x0000_s1094">
              <w:txbxContent>
                <w:p w:rsidR="004576B0" w:rsidRDefault="004576B0" w:rsidP="00511223">
                  <w:r>
                    <w:t>C’est ton dernier mot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5" type="#_x0000_t202" style="position:absolute;margin-left:359.55pt;margin-top:-164.45pt;width:319.95pt;height:124.5pt;z-index:251676672" filled="f" strokecolor="#7030a0">
            <v:stroke dashstyle="dash"/>
            <v:textbox style="mso-next-textbox:#_x0000_s1095">
              <w:txbxContent>
                <w:p w:rsidR="004576B0" w:rsidRPr="00714FCA" w:rsidRDefault="004576B0" w:rsidP="00E71B89">
                  <w:pPr>
                    <w:jc w:val="center"/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</w:pPr>
                  <w:r w:rsidRPr="00714FCA"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RELIGIONS PREMI</w:t>
                  </w:r>
                  <w:r w:rsidRPr="00F6334E">
                    <w:rPr>
                      <w:rFonts w:cs="Calibri"/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È</w:t>
                  </w:r>
                  <w:r w:rsidRPr="00714FCA"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RES</w:t>
                  </w:r>
                </w:p>
                <w:p w:rsidR="004576B0" w:rsidRDefault="004576B0" w:rsidP="00E71B89"/>
              </w:txbxContent>
            </v:textbox>
          </v:shape>
        </w:pict>
      </w:r>
      <w:r>
        <w:rPr>
          <w:noProof/>
          <w:lang w:eastAsia="fr-FR"/>
        </w:rPr>
        <w:pict>
          <v:shape id="_x0000_s1096" type="#_x0000_t202" style="position:absolute;margin-left:363.55pt;margin-top:-39.8pt;width:315.95pt;height:238.1pt;z-index:251675648" filled="f" stroked="f">
            <v:textbox style="mso-next-textbox:#_x0000_s1096">
              <w:txbxContent>
                <w:p w:rsidR="004576B0" w:rsidRPr="0010735A" w:rsidRDefault="004576B0" w:rsidP="00E71B89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66" o:spid="_x0000_i1068" type="#_x0000_t75" alt="http://www.afd.fr/webdav/site/afd/shared/PORTAILS/PAYS/PARIS/_vignettes_/agences-afrique-cadre_th_455.png" style="width:264.75pt;height:228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">
                        <v:imagedata r:id="rId25" o:title="" cropbottom="-201f" cropright="-25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7" type="#_x0000_t202" style="position:absolute;margin-left:692.4pt;margin-top:-164.3pt;width:62.15pt;height:528.05pt;z-index:251627520" fillcolor="#7030a0" stroked="f" strokecolor="#7030a0">
            <v:textbox style="layout-flow:vertical;mso-next-textbox:#_x0000_s1097">
              <w:txbxContent>
                <w:p w:rsidR="004576B0" w:rsidRPr="00F6334E" w:rsidRDefault="004576B0" w:rsidP="00017AEC">
                  <w:pPr>
                    <w:jc w:val="center"/>
                    <w:rPr>
                      <w:shadow/>
                      <w:color w:val="FFFFFF"/>
                      <w:sz w:val="90"/>
                      <w:szCs w:val="90"/>
                    </w:rPr>
                  </w:pPr>
                  <w:r w:rsidRPr="00F6334E">
                    <w:rPr>
                      <w:shadow/>
                      <w:color w:val="FFFFFF"/>
                      <w:sz w:val="90"/>
                      <w:szCs w:val="90"/>
                    </w:rPr>
                    <w:t>AFRIQUE SUBSAHARIENNE</w:t>
                  </w:r>
                </w:p>
              </w:txbxContent>
            </v:textbox>
          </v:shape>
        </w:pict>
      </w:r>
      <w:r>
        <w:br w:type="column"/>
      </w:r>
      <w:r>
        <w:br w:type="column"/>
      </w:r>
    </w:p>
    <w:p w:rsidR="004576B0" w:rsidRDefault="004576B0">
      <w:r>
        <w:rPr>
          <w:noProof/>
          <w:lang w:eastAsia="fr-FR"/>
        </w:rPr>
        <w:pict>
          <v:shape id="_x0000_s1098" type="#_x0000_t202" style="position:absolute;margin-left:15.65pt;margin-top:-1in;width:307pt;height:268.8pt;z-index:251629568" stroked="f">
            <v:textbox style="mso-next-textbox:#_x0000_s1098">
              <w:txbxContent>
                <w:p w:rsidR="004576B0" w:rsidRPr="000E1D32" w:rsidRDefault="004576B0" w:rsidP="000E1D32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UN MUS</w:t>
                  </w:r>
                  <w:r w:rsidRPr="00F6334E">
                    <w:rPr>
                      <w:rFonts w:cs="Calibri"/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É</w:t>
                  </w: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E</w:t>
                  </w:r>
                </w:p>
                <w:p w:rsidR="004576B0" w:rsidRDefault="004576B0" w:rsidP="00B95389">
                  <w:r>
                    <w:t>LIEU DE VISITE :</w:t>
                  </w:r>
                </w:p>
                <w:p w:rsidR="004576B0" w:rsidRDefault="004576B0" w:rsidP="00B95389">
                  <w:r>
                    <w:t>DATE DE VISITE :</w:t>
                  </w:r>
                </w:p>
                <w:p w:rsidR="004576B0" w:rsidRDefault="004576B0" w:rsidP="00B95389">
                  <w:r>
                    <w:t>MA  PLUS GRANDE SURPRISE :</w:t>
                  </w:r>
                </w:p>
                <w:p w:rsidR="004576B0" w:rsidRDefault="004576B0" w:rsidP="00B95389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69" o:spid="_x0000_i1070" type="#_x0000_t75" alt="http://iris.ehess.fr/docannexe/file/2257/chateauvaudou.jpg" style="width:224.25pt;height:14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">
                        <v:imagedata r:id="rId26" o:title="" croptop="-427f" cropbottom="-1392f" cropleft="-2920f" cropright="-16460f"/>
                        <o:lock v:ext="edit" aspectratio="f"/>
                      </v:shape>
                    </w:pict>
                  </w:r>
                </w:p>
                <w:p w:rsidR="004576B0" w:rsidRDefault="004576B0" w:rsidP="00B9538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9" type="#_x0000_t202" style="position:absolute;margin-left:-53.3pt;margin-top:-1in;width:62.15pt;height:536.95pt;z-index:251628544" fillcolor="#7030a0" stroked="f" strokecolor="#7030a0">
            <v:textbox style="layout-flow:vertical;mso-layout-flow-alt:bottom-to-top;mso-next-textbox:#_x0000_s1099">
              <w:txbxContent>
                <w:p w:rsidR="004576B0" w:rsidRPr="00F6334E" w:rsidRDefault="004576B0" w:rsidP="00B95389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AM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RIQUES</w:t>
                  </w:r>
                </w:p>
              </w:txbxContent>
            </v:textbox>
          </v:shape>
        </w:pict>
      </w:r>
    </w:p>
    <w:p w:rsidR="004576B0" w:rsidRDefault="004576B0">
      <w:r>
        <w:rPr>
          <w:noProof/>
          <w:lang w:eastAsia="fr-FR"/>
        </w:rPr>
        <w:pict>
          <v:shape id="_x0000_s1100" type="#_x0000_t202" style="position:absolute;margin-left:368.5pt;margin-top:255.1pt;width:319pt;height:90pt;z-index:251706368" strokecolor="purple">
            <v:stroke dashstyle="dash"/>
            <v:textbox>
              <w:txbxContent>
                <w:p w:rsidR="004576B0" w:rsidRPr="000E4CCE" w:rsidRDefault="004576B0" w:rsidP="000E4CCE">
                  <w:pPr>
                    <w:jc w:val="center"/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EXCLUSIONS</w:t>
                  </w:r>
                </w:p>
                <w:p w:rsidR="004576B0" w:rsidRDefault="004576B0"/>
              </w:txbxContent>
            </v:textbox>
          </v:shape>
        </w:pict>
      </w:r>
      <w:r>
        <w:rPr>
          <w:noProof/>
          <w:lang w:eastAsia="fr-FR"/>
        </w:rPr>
        <w:pict>
          <v:shape id="_x0000_s1101" type="#_x0000_t202" style="position:absolute;margin-left:368.5pt;margin-top:-14.9pt;width:319pt;height:297pt;z-index:-251611136" stroked="f">
            <v:textbox>
              <w:txbxContent>
                <w:p w:rsidR="004576B0" w:rsidRDefault="004576B0">
                  <w:r w:rsidRPr="00DE332B">
                    <w:rPr>
                      <w:noProof/>
                      <w:lang w:eastAsia="fr-FR"/>
                    </w:rPr>
                    <w:pict>
                      <v:shape id="Image 73" o:spid="_x0000_i1072" type="#_x0000_t75" alt="http://www.tanirikka.com/wp-content/uploads/2012/11/Inde.gif" style="width:308.25pt;height:271.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">
                        <v:imagedata r:id="rId27" o:title="" cropbottom="-85f" cropright="-43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2" type="#_x0000_t202" style="position:absolute;margin-left:363.4pt;margin-top:-88.55pt;width:319.95pt;height:91.65pt;z-index:251633664" filled="f" strokecolor="#7030a0">
            <v:stroke dashstyle="dash"/>
            <v:textbox style="mso-next-textbox:#_x0000_s1102">
              <w:txbxContent>
                <w:p w:rsidR="004576B0" w:rsidRPr="000E4CCE" w:rsidRDefault="004576B0" w:rsidP="000E4CCE">
                  <w:pPr>
                    <w:jc w:val="center"/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ACCUMULATION</w:t>
                  </w:r>
                </w:p>
                <w:p w:rsidR="004576B0" w:rsidRDefault="004576B0" w:rsidP="00BA1B21">
                  <w:pPr>
                    <w:jc w:val="center"/>
                    <w:rPr>
                      <w:shadow/>
                      <w:noProof/>
                      <w:color w:val="7030A0"/>
                      <w:lang w:eastAsia="fr-FR"/>
                    </w:rPr>
                  </w:pPr>
                </w:p>
                <w:p w:rsidR="004576B0" w:rsidRDefault="004576B0" w:rsidP="00BA1B21">
                  <w:pPr>
                    <w:jc w:val="center"/>
                    <w:rPr>
                      <w:shadow/>
                      <w:noProof/>
                      <w:color w:val="7030A0"/>
                      <w:lang w:eastAsia="fr-FR"/>
                    </w:rPr>
                  </w:pPr>
                </w:p>
                <w:p w:rsidR="004576B0" w:rsidRPr="00BA1B21" w:rsidRDefault="004576B0" w:rsidP="00BA1B21">
                  <w:pPr>
                    <w:jc w:val="center"/>
                    <w:rPr>
                      <w:shadow/>
                      <w:noProof/>
                      <w:color w:val="7030A0"/>
                      <w:lang w:eastAsia="fr-FR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3" type="#_x0000_t202" style="position:absolute;margin-left:12.45pt;margin-top:393.45pt;width:310.2pt;height:41.45pt;z-index:251631616" filled="f" fillcolor="#7030a0" strokecolor="#7030a0">
            <v:textbox style="mso-next-textbox:#_x0000_s1103">
              <w:txbxContent>
                <w:p w:rsidR="004576B0" w:rsidRDefault="004576B0" w:rsidP="0013659A">
                  <w:pPr>
                    <w:spacing w:after="0" w:line="240" w:lineRule="auto"/>
                    <w:jc w:val="both"/>
                  </w:pPr>
                  <w:r w:rsidRPr="00845B4F">
                    <w:t>Je s</w:t>
                  </w:r>
                  <w:r>
                    <w:t>oussigné(e) M/ Mme ______</w:t>
                  </w:r>
                  <w:r w:rsidRPr="00845B4F">
                    <w:t>____, autorise</w:t>
                  </w:r>
                </w:p>
                <w:p w:rsidR="004576B0" w:rsidRPr="00845B4F" w:rsidRDefault="004576B0" w:rsidP="00272D62">
                  <w:pPr>
                    <w:spacing w:after="0" w:line="240" w:lineRule="auto"/>
                    <w:jc w:val="both"/>
                  </w:pPr>
                  <w:r w:rsidRPr="00845B4F">
                    <w:t xml:space="preserve">mon </w:t>
                  </w:r>
                  <w:r>
                    <w:t>enfant</w:t>
                  </w:r>
                  <w:r w:rsidRPr="00845B4F">
                    <w:t xml:space="preserve"> à participer à la</w:t>
                  </w:r>
                  <w:r>
                    <w:t xml:space="preserve"> sortie du ____________.</w:t>
                  </w:r>
                  <w:r>
                    <w:tab/>
                  </w:r>
                  <w:r w:rsidRPr="00845B4F">
                    <w:rPr>
                      <w:b/>
                      <w:u w:val="single"/>
                    </w:rPr>
                    <w:t>Signature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04" style="position:absolute;margin-left:15.65pt;margin-top:193.85pt;width:322.7pt;height:185.6pt;z-index:251682816" coordorigin="1730,6608" coordsize="6454,3712">
            <v:shape id="_x0000_s1105" type="#_x0000_t202" style="position:absolute;left:1910;top:6829;width:5601;height:3491" stroked="f">
              <v:textbox style="mso-next-textbox:#_x0000_s1105">
                <w:txbxContent>
                  <w:p w:rsidR="004576B0" w:rsidRPr="008B3E5D" w:rsidRDefault="004576B0" w:rsidP="008B3E5D">
                    <w:pPr>
                      <w:jc w:val="center"/>
                    </w:pPr>
                    <w:r w:rsidRPr="00DE332B">
                      <w:rPr>
                        <w:noProof/>
                        <w:lang w:eastAsia="fr-FR"/>
                      </w:rPr>
                      <w:pict>
                        <v:shape id="_x0000_i1074" type="#_x0000_t75" alt="http://cache2.asset-cache.net/xc/184200107.jpg?v=1&amp;c=IWSAsset&amp;k=2&amp;d=B53F616F4B95E5537EB0A3313599F0E332EB1E5FC2E05D6A410BD4AFB2E88A9B" style="width:120.75pt;height:154.5pt;flip:x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type id="_x0000_t180" coordsize="21600,21600" o:spt="180" adj="-180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rightAngle" on="t"/>
            </v:shapetype>
            <v:shape id="_x0000_s1106" type="#_x0000_t180" style="position:absolute;left:1730;top:8467;width:1695;height:1440" adj="33260,-1800,2294,-1800,31565,-3795,33260,-1800">
              <v:textbox style="mso-next-textbox:#_x0000_s1106">
                <w:txbxContent>
                  <w:p w:rsidR="004576B0" w:rsidRDefault="004576B0" w:rsidP="00A410F6">
                    <w:pPr>
                      <w:jc w:val="center"/>
                    </w:pPr>
                    <w:r>
                      <w:t>Ce qui est à voir ?</w:t>
                    </w:r>
                  </w:p>
                </w:txbxContent>
              </v:textbox>
              <o:callout v:ext="edit" minusx="t"/>
            </v:shape>
            <v:shape id="_x0000_s1107" type="#_x0000_t180" style="position:absolute;left:6489;top:6608;width:1695;height:1440" adj="-6728,25155,19306,25155,70751,-20730,72446,-18735">
              <v:textbox style="mso-next-textbox:#_x0000_s1107">
                <w:txbxContent>
                  <w:p w:rsidR="004576B0" w:rsidRDefault="004576B0" w:rsidP="00A410F6">
                    <w:pPr>
                      <w:jc w:val="center"/>
                    </w:pPr>
                    <w:r>
                      <w:t>Ce qui est à entendre ?</w:t>
                    </w:r>
                  </w:p>
                </w:txbxContent>
              </v:textbox>
              <o:callout v:ext="edit" minusy="t"/>
            </v:shape>
            <v:shape id="_x0000_s1108" type="#_x0000_t180" style="position:absolute;left:6091;top:8730;width:1695;height:1440" adj="-18478,23400,19306,23400,82055,121680,83749,123675">
              <v:textbox style="mso-next-textbox:#_x0000_s1108">
                <w:txbxContent>
                  <w:p w:rsidR="004576B0" w:rsidRDefault="004576B0" w:rsidP="00A410F6">
                    <w:pPr>
                      <w:jc w:val="center"/>
                    </w:pPr>
                    <w:r>
                      <w:t>Ce qu’il y a dire ?</w:t>
                    </w:r>
                  </w:p>
                </w:txbxContent>
              </v:textbox>
              <o:callout v:ext="edit" minusy="t"/>
            </v:shape>
            <v:shape id="_x0000_s1109" type="#_x0000_t32" style="position:absolute;left:4638;top:9630;width:17;height:690;flip:y" o:connectortype="straight"/>
          </v:group>
        </w:pict>
      </w:r>
      <w:r>
        <w:rPr>
          <w:noProof/>
          <w:lang w:eastAsia="fr-FR"/>
        </w:rPr>
        <w:pict>
          <v:shape id="_x0000_s1110" type="#_x0000_t202" style="position:absolute;margin-left:24.65pt;margin-top:171.35pt;width:270.75pt;height:90.7pt;z-index:251630592" stroked="f">
            <v:textbox style="mso-next-textbox:#_x0000_s1110;mso-fit-shape-to-text:t">
              <w:txbxContent>
                <w:p w:rsidR="004576B0" w:rsidRPr="000E1D32" w:rsidRDefault="004576B0" w:rsidP="00B95389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  <w:u w:val="single"/>
                    </w:rPr>
                  </w:pPr>
                  <w:smartTag w:uri="urn:schemas-microsoft-com:office:smarttags" w:element="PersonName">
                    <w:smartTagPr>
                      <w:attr w:name="ProductID" w:val="LA VISITE EN"/>
                    </w:smartTagPr>
                    <w:r w:rsidRPr="000E1D32">
                      <w:rPr>
                        <w:b/>
                        <w:color w:val="7030A0"/>
                        <w:sz w:val="32"/>
                        <w:szCs w:val="32"/>
                        <w:u w:val="single"/>
                      </w:rPr>
                      <w:t>LA VISITE EN</w:t>
                    </w:r>
                  </w:smartTag>
                  <w:r w:rsidRPr="000E1D32">
                    <w:rPr>
                      <w:b/>
                      <w:color w:val="7030A0"/>
                      <w:sz w:val="32"/>
                      <w:szCs w:val="32"/>
                      <w:u w:val="single"/>
                    </w:rPr>
                    <w:t xml:space="preserve"> TROIS POINTS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1" type="#_x0000_t202" style="position:absolute;margin-left:537.9pt;margin-top:434.9pt;width:28.75pt;height:22.85pt;z-index:251684864" filled="f" stroked="f">
            <v:textbox style="mso-next-textbox:#_x0000_s1111">
              <w:txbxContent>
                <w:p w:rsidR="004576B0" w:rsidRPr="00374D0C" w:rsidRDefault="004576B0" w:rsidP="00A410F6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2" type="#_x0000_t61" style="position:absolute;margin-left:566.65pt;margin-top:358.45pt;width:112.2pt;height:51.75pt;z-index:251635712" adj="-3937,7889" strokecolor="#7030a0">
            <v:textbox style="mso-next-textbox:#_x0000_s1112">
              <w:txbxContent>
                <w:p w:rsidR="004576B0" w:rsidRDefault="004576B0" w:rsidP="00BA1B21">
                  <w:r>
                    <w:t>Et maintenant t’en penses quoi de la religion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3" type="#_x0000_t61" style="position:absolute;margin-left:348.85pt;margin-top:379.45pt;width:173.25pt;height:57pt;z-index:251634688" adj="24287,57" strokecolor="#7030a0">
            <v:textbox style="mso-next-textbox:#_x0000_s1113">
              <w:txbxContent>
                <w:p w:rsidR="004576B0" w:rsidRDefault="004576B0" w:rsidP="00BA1B21"/>
              </w:txbxContent>
            </v:textbox>
          </v:shape>
        </w:pict>
      </w:r>
      <w:r>
        <w:rPr>
          <w:noProof/>
          <w:lang w:eastAsia="fr-FR"/>
        </w:rPr>
        <w:pict>
          <v:shape id="_x0000_s1114" type="#_x0000_t202" style="position:absolute;margin-left:691.85pt;margin-top:-88.55pt;width:62.15pt;height:528.05pt;z-index:251632640" fillcolor="#7030a0" stroked="f" strokecolor="#7030a0">
            <v:textbox style="layout-flow:vertical;mso-next-textbox:#_x0000_s1114">
              <w:txbxContent>
                <w:p w:rsidR="004576B0" w:rsidRPr="00F6334E" w:rsidRDefault="004576B0" w:rsidP="008B2F4B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INDE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5" type="#_x0000_t202" style="position:absolute;margin-left:141.2pt;margin-top:434.9pt;width:28.75pt;height:22.85pt;z-index:251683840" filled="f" stroked="f">
            <v:textbox style="mso-next-textbox:#_x0000_s1115">
              <w:txbxContent>
                <w:p w:rsidR="004576B0" w:rsidRPr="00374D0C" w:rsidRDefault="004576B0" w:rsidP="00A410F6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11</w:t>
                  </w:r>
                </w:p>
              </w:txbxContent>
            </v:textbox>
          </v:shape>
        </w:pict>
      </w:r>
      <w:r>
        <w:br w:type="column"/>
      </w:r>
      <w:r>
        <w:br w:type="column"/>
      </w:r>
      <w:r>
        <w:rPr>
          <w:noProof/>
          <w:lang w:eastAsia="fr-FR"/>
        </w:rPr>
        <w:pict>
          <v:shape id="_x0000_s1116" type="#_x0000_t202" style="position:absolute;margin-left:17.4pt;margin-top:254.65pt;width:314.05pt;height:124.5pt;z-index:251689984" filled="f" strokecolor="#7030a0">
            <v:stroke dashstyle="dash"/>
            <v:textbox style="mso-next-textbox:#_x0000_s1116">
              <w:txbxContent>
                <w:p w:rsidR="004576B0" w:rsidRDefault="004576B0" w:rsidP="00176719">
                  <w:pPr>
                    <w:jc w:val="center"/>
                  </w:pPr>
                  <w:r w:rsidRPr="00714FCA"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E</w:t>
                  </w: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XTENTIONS AMERICAINES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7" type="#_x0000_t202" style="position:absolute;margin-left:17.4pt;margin-top:111.05pt;width:314.05pt;height:124.5pt;z-index:251688960" filled="f" strokecolor="#7030a0">
            <v:stroke dashstyle="dash"/>
            <v:textbox style="mso-next-textbox:#_x0000_s1117">
              <w:txbxContent>
                <w:p w:rsidR="004576B0" w:rsidRPr="00714FCA" w:rsidRDefault="004576B0" w:rsidP="00176719">
                  <w:pPr>
                    <w:jc w:val="center"/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</w:pPr>
                  <w:r w:rsidRPr="00714FCA"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 xml:space="preserve">RELIGIONS </w:t>
                  </w: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DES IMMIGR</w:t>
                  </w:r>
                  <w:r w:rsidRPr="00F6334E">
                    <w:rPr>
                      <w:rFonts w:cs="Calibri"/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É</w:t>
                  </w: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S</w:t>
                  </w:r>
                </w:p>
                <w:p w:rsidR="004576B0" w:rsidRDefault="004576B0" w:rsidP="00176719"/>
              </w:txbxContent>
            </v:textbox>
          </v:shape>
        </w:pict>
      </w:r>
      <w:r>
        <w:rPr>
          <w:noProof/>
          <w:lang w:eastAsia="fr-FR"/>
        </w:rPr>
        <w:pict>
          <v:shape id="_x0000_s1118" type="#_x0000_t202" style="position:absolute;margin-left:17.4pt;margin-top:-36.5pt;width:314.05pt;height:124.5pt;z-index:251687936" filled="f" strokecolor="#7030a0">
            <v:stroke dashstyle="dash"/>
            <v:textbox style="mso-next-textbox:#_x0000_s1118">
              <w:txbxContent>
                <w:p w:rsidR="004576B0" w:rsidRPr="00714FCA" w:rsidRDefault="004576B0" w:rsidP="00176719">
                  <w:pPr>
                    <w:jc w:val="center"/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</w:pPr>
                  <w:r w:rsidRPr="00714FCA"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 xml:space="preserve">RELIGIONS </w:t>
                  </w: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« NATIVES »</w:t>
                  </w:r>
                </w:p>
                <w:p w:rsidR="004576B0" w:rsidRDefault="004576B0" w:rsidP="00176719"/>
              </w:txbxContent>
            </v:textbox>
          </v:shape>
        </w:pict>
      </w:r>
      <w:r>
        <w:rPr>
          <w:noProof/>
          <w:lang w:eastAsia="fr-FR"/>
        </w:rPr>
        <w:pict>
          <v:shape id="_x0000_s1119" type="#_x0000_t202" style="position:absolute;margin-left:17.4pt;margin-top:-12.65pt;width:319.95pt;height:366.3pt;z-index:251610112" filled="f" stroked="f">
            <v:textbox>
              <w:txbxContent>
                <w:p w:rsidR="004576B0" w:rsidRDefault="004576B0">
                  <w:r w:rsidRPr="00DE332B">
                    <w:rPr>
                      <w:noProof/>
                      <w:lang w:eastAsia="fr-FR"/>
                    </w:rPr>
                    <w:pict>
                      <v:shape id="Image 109" o:spid="_x0000_i1076" type="#_x0000_t75" alt="http://www.csia-nitassinan.org/IMG/png/Ameriques.png" style="width:299.25pt;height:36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">
                        <v:imagedata r:id="rId28" o:title="" croptop="-2790f" cropbottom="-122f" cropleft="-1180f" cropright="-1347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margin-left:190.5pt;margin-top:485.75pt;width:28.75pt;height:22.85pt;z-index:251693056" filled="f" stroked="f">
            <v:textbox>
              <w:txbxContent>
                <w:p w:rsidR="004576B0" w:rsidRPr="00374D0C" w:rsidRDefault="004576B0" w:rsidP="000404DF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1" type="#_x0000_t61" style="position:absolute;margin-left:235.2pt;margin-top:398pt;width:112.2pt;height:51.75pt;z-index:251692032" adj="-3937,7889" strokecolor="#7030a0">
            <v:textbox style="mso-next-textbox:#_x0000_s1121">
              <w:txbxContent>
                <w:p w:rsidR="004576B0" w:rsidRDefault="004576B0" w:rsidP="00176719">
                  <w:r>
                    <w:t>D’autres précisions à rajouter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2" type="#_x0000_t61" style="position:absolute;margin-left:17.4pt;margin-top:419pt;width:173.25pt;height:57pt;z-index:251691008" adj="24287,57" strokecolor="#7030a0">
            <v:textbox style="mso-next-textbox:#_x0000_s1122">
              <w:txbxContent>
                <w:p w:rsidR="004576B0" w:rsidRDefault="004576B0" w:rsidP="00176719"/>
              </w:txbxContent>
            </v:textbox>
          </v:shape>
        </w:pict>
      </w:r>
      <w:r>
        <w:rPr>
          <w:noProof/>
          <w:lang w:eastAsia="fr-FR"/>
        </w:rPr>
        <w:pict>
          <v:shape id="_x0000_s1123" type="#_x0000_t202" style="position:absolute;margin-left:-50.95pt;margin-top:-40.85pt;width:62.15pt;height:536.95pt;z-index:251686912" fillcolor="#7030a0" stroked="f" strokecolor="#7030a0">
            <v:textbox style="layout-flow:vertical;mso-layout-flow-alt:bottom-to-top;mso-next-textbox:#_x0000_s1123">
              <w:txbxContent>
                <w:p w:rsidR="004576B0" w:rsidRPr="00F6334E" w:rsidRDefault="004576B0" w:rsidP="00176719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AM</w:t>
                  </w:r>
                  <w:r w:rsidRPr="00F6334E">
                    <w:rPr>
                      <w:rFonts w:cs="Calibri"/>
                      <w:shadow/>
                      <w:color w:val="FFFFFF"/>
                      <w:sz w:val="96"/>
                      <w:szCs w:val="96"/>
                    </w:rPr>
                    <w:t>É</w:t>
                  </w: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RIQUES</w:t>
                  </w:r>
                </w:p>
              </w:txbxContent>
            </v:textbox>
          </v:shape>
        </w:pict>
      </w:r>
      <w:r>
        <w:br w:type="column"/>
      </w:r>
      <w:r>
        <w:rPr>
          <w:noProof/>
          <w:lang w:eastAsia="fr-FR"/>
        </w:rPr>
        <w:pict>
          <v:shape id="_x0000_s1124" type="#_x0000_t202" style="position:absolute;margin-left:28.8pt;margin-top:437.65pt;width:279.55pt;height:48.1pt;z-index:251639808" filled="f" fillcolor="#7030a0" strokecolor="#7030a0">
            <v:textbox style="mso-next-textbox:#_x0000_s1124">
              <w:txbxContent>
                <w:p w:rsidR="004576B0" w:rsidRDefault="004576B0" w:rsidP="00272D62">
                  <w:pPr>
                    <w:spacing w:after="0" w:line="240" w:lineRule="auto"/>
                    <w:jc w:val="both"/>
                  </w:pPr>
                  <w:r w:rsidRPr="00845B4F">
                    <w:t>Je so</w:t>
                  </w:r>
                  <w:r>
                    <w:t>ussigné(e) M/ Mme ____</w:t>
                  </w:r>
                  <w:r w:rsidRPr="00845B4F">
                    <w:t>___, autorise</w:t>
                  </w:r>
                  <w:r>
                    <w:t xml:space="preserve"> </w:t>
                  </w:r>
                  <w:r w:rsidRPr="00845B4F">
                    <w:t xml:space="preserve">mon </w:t>
                  </w:r>
                  <w:r>
                    <w:t>enfant</w:t>
                  </w:r>
                </w:p>
                <w:p w:rsidR="004576B0" w:rsidRPr="00845B4F" w:rsidRDefault="004576B0" w:rsidP="00272D62">
                  <w:pPr>
                    <w:spacing w:after="0" w:line="240" w:lineRule="auto"/>
                    <w:jc w:val="both"/>
                  </w:pPr>
                  <w:r w:rsidRPr="00845B4F">
                    <w:t>à participer à</w:t>
                  </w:r>
                  <w:r>
                    <w:t xml:space="preserve"> la sortie du ___________.</w:t>
                  </w:r>
                  <w:r>
                    <w:tab/>
                  </w:r>
                  <w:r>
                    <w:tab/>
                  </w:r>
                  <w:r w:rsidRPr="00845B4F">
                    <w:rPr>
                      <w:b/>
                      <w:u w:val="single"/>
                    </w:rPr>
                    <w:t>Signature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5" type="#_x0000_t202" style="position:absolute;margin-left:182.1pt;margin-top:485.75pt;width:28.75pt;height:22.85pt;z-index:251685888" filled="f" stroked="f">
            <v:textbox>
              <w:txbxContent>
                <w:p w:rsidR="004576B0" w:rsidRPr="00374D0C" w:rsidRDefault="004576B0" w:rsidP="00176719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6" type="#_x0000_t32" style="position:absolute;margin-left:138.1pt;margin-top:306.4pt;width:69pt;height:0;z-index:251645952" o:connectortype="straight" strokecolor="#7030a0">
            <v:stroke dashstyle="dash"/>
          </v:shape>
        </w:pict>
      </w:r>
      <w:r>
        <w:rPr>
          <w:noProof/>
          <w:lang w:eastAsia="fr-FR"/>
        </w:rPr>
        <w:pict>
          <v:shape id="_x0000_s1127" type="#_x0000_t32" style="position:absolute;margin-left:64.6pt;margin-top:421.15pt;width:69pt;height:0;z-index:251644928" o:connectortype="straight" strokecolor="#7030a0">
            <v:stroke dashstyle="dash"/>
          </v:shape>
        </w:pict>
      </w:r>
      <w:r>
        <w:rPr>
          <w:noProof/>
          <w:lang w:eastAsia="fr-FR"/>
        </w:rPr>
        <w:pict>
          <v:shape id="_x0000_s1128" type="#_x0000_t32" style="position:absolute;margin-left:46.6pt;margin-top:353.65pt;width:69pt;height:0;z-index:251643904" o:connectortype="straight" strokecolor="#7030a0">
            <v:stroke dashstyle="dash"/>
          </v:shape>
        </w:pict>
      </w:r>
      <w:r>
        <w:rPr>
          <w:noProof/>
          <w:lang w:eastAsia="fr-FR"/>
        </w:rPr>
        <w:pict>
          <v:shape id="_x0000_s1129" type="#_x0000_t32" style="position:absolute;margin-left:217.6pt;margin-top:421.15pt;width:69pt;height:0;z-index:251642880" o:connectortype="straight" strokecolor="#7030a0">
            <v:stroke dashstyle="dash"/>
          </v:shape>
        </w:pict>
      </w:r>
      <w:r>
        <w:rPr>
          <w:noProof/>
          <w:lang w:eastAsia="fr-FR"/>
        </w:rPr>
        <w:pict>
          <v:shape id="_x0000_s1130" type="#_x0000_t32" style="position:absolute;margin-left:235.6pt;margin-top:353.65pt;width:69pt;height:0;z-index:251641856" o:connectortype="straight" strokecolor="#7030a0">
            <v:stroke dashstyle="dash"/>
          </v:shape>
        </w:pict>
      </w:r>
      <w:r>
        <w:rPr>
          <w:noProof/>
          <w:lang w:eastAsia="fr-FR"/>
        </w:rPr>
        <w:pict>
          <v:shape id="_x0000_s1131" type="#_x0000_t202" style="position:absolute;margin-left:111.1pt;margin-top:306.4pt;width:128.25pt;height:121.5pt;z-index:251640832" filled="f" stroked="f">
            <v:textbox style="mso-next-textbox:#_x0000_s1131">
              <w:txbxContent>
                <w:p w:rsidR="004576B0" w:rsidRPr="003A31DC" w:rsidRDefault="004576B0" w:rsidP="003A31DC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94" o:spid="_x0000_i1078" type="#_x0000_t75" alt="http://idata.over-blog.com/4/23/42/31/images-partie-1/etoile-verte.jpg" style="width:111.75pt;height:11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9AAAAABSZ2h0bG9uZwAAAfQ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MGM4NDEz&#10;ODMtYTJhMi0xMWRjLTkwOTItYTQ0ODdjMjAzMTJlJwogIHhtbG5zOmV4aWY9J2h0dHA6Ly9ucy5h&#10;ZG9iZS5jb20vZXhpZi8xLjAvJz4KICA8ZXhpZjpQaXhlbFhEaW1lbnNpb24+NTAwPC9leGlmOlBp&#10;eGVsWERpbWVuc2lvbj4KICA8ZXhpZjpQaXhlbFlEaW1lbnNpb24+NTAwPC9leGlmOlBpeGVsWURp&#10;bWVuc2lvbj4KICA8ZXhpZjpDb2xvclNwYWNlPjE8L2V4aWY6Q29sb3JTcGFjZT4K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QAAAAAAf/bAIQABgQEBAUE&#10;BgUFBgkGBQYJCwgGBggLDAoKCwoKDBAMDAwMDAwQDAwMDAwMDAwMDAwMDAwMDAwMDAwMDAwMDAwM&#10;DAEHBwcNDA0YEBAYFA4ODhQUDg4ODhQRDAwMDAwREQwMDAwMDBEMDAwMDAwMDAwMDAwMDAwMDAwM&#10;DAwMDAwMDAwM/8AAEQgB9AH0AwERAAIRAQMRAf/dAAQAP/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">
                        <v:imagedata r:id="rId29" o:title="" croptop="-2060f" cropbottom="-2060f" cropright="-55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margin-left:33.85pt;margin-top:258.5pt;width:270.75pt;height:90.7pt;z-index:251638784" stroked="f">
            <v:textbox style="mso-next-textbox:#_x0000_s1132;mso-fit-shape-to-text:t">
              <w:txbxContent>
                <w:p w:rsidR="004576B0" w:rsidRPr="003A31DC" w:rsidRDefault="004576B0" w:rsidP="002158C3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</w:pPr>
                  <w:r w:rsidRPr="003A31DC"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  <w:t xml:space="preserve">LES CINQ POINTS ESSENTIELS DE </w:t>
                  </w:r>
                  <w:smartTag w:uri="urn:schemas-microsoft-com:office:smarttags" w:element="PersonName">
                    <w:smartTagPr>
                      <w:attr w:name="ProductID" w:val="LA VISITE"/>
                    </w:smartTagPr>
                    <w:r w:rsidRPr="003A31DC">
                      <w:rPr>
                        <w:b/>
                        <w:color w:val="7030A0"/>
                        <w:sz w:val="28"/>
                        <w:szCs w:val="28"/>
                        <w:u w:val="single"/>
                      </w:rPr>
                      <w:t>LA VISITE</w:t>
                    </w:r>
                  </w:smartTag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margin-left:10.8pt;margin-top:-40.85pt;width:307pt;height:295.5pt;z-index:251637760" filled="f" stroked="f">
            <v:textbox style="mso-next-textbox:#_x0000_s1133">
              <w:txbxContent>
                <w:p w:rsidR="004576B0" w:rsidRPr="000E1D32" w:rsidRDefault="004576B0" w:rsidP="00C82369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UN</w:t>
                  </w:r>
                  <w:r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E</w:t>
                  </w: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 xml:space="preserve"> M</w:t>
                  </w:r>
                  <w:r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OSQU</w:t>
                  </w:r>
                  <w:r w:rsidRPr="00F6334E">
                    <w:rPr>
                      <w:rFonts w:cs="Calibri"/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É</w:t>
                  </w: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E</w:t>
                  </w:r>
                </w:p>
                <w:p w:rsidR="004576B0" w:rsidRDefault="004576B0" w:rsidP="00C82369">
                  <w:r>
                    <w:t>LIEU DE VISITE :</w:t>
                  </w:r>
                </w:p>
                <w:p w:rsidR="004576B0" w:rsidRDefault="004576B0" w:rsidP="00C82369">
                  <w:r>
                    <w:t>DATE DE VISITE :</w:t>
                  </w:r>
                </w:p>
                <w:p w:rsidR="004576B0" w:rsidRDefault="004576B0" w:rsidP="00C82369">
                  <w:r>
                    <w:t>MA  PLUS GRANDE SURPRISE :</w:t>
                  </w:r>
                </w:p>
                <w:p w:rsidR="004576B0" w:rsidRDefault="004576B0" w:rsidP="00C82369"/>
                <w:p w:rsidR="004576B0" w:rsidRDefault="004576B0" w:rsidP="00C82369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91" o:spid="_x0000_i1080" type="#_x0000_t75" alt="http://www.pageshalal.fr/images/actualite/mosquee_strasbourg-0.jpg" style="width:256.5pt;height:15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">
                        <v:imagedata r:id="rId30" o:title="" cropbottom="-130f" cropright="-13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324.1pt;margin-top:-40.85pt;width:62.15pt;height:536.95pt;z-index:251636736" fillcolor="#7030a0" stroked="f" strokecolor="#7030a0">
            <v:textbox style="layout-flow:vertical;mso-next-textbox:#_x0000_s1134">
              <w:txbxContent>
                <w:p w:rsidR="004576B0" w:rsidRPr="00F6334E" w:rsidRDefault="004576B0" w:rsidP="00C82369">
                  <w:pPr>
                    <w:jc w:val="center"/>
                    <w:rPr>
                      <w:shadow/>
                      <w:color w:val="FFFFFF"/>
                      <w:sz w:val="96"/>
                      <w:szCs w:val="96"/>
                    </w:rPr>
                  </w:pPr>
                  <w:r w:rsidRPr="00F6334E">
                    <w:rPr>
                      <w:shadow/>
                      <w:color w:val="FFFFFF"/>
                      <w:sz w:val="96"/>
                      <w:szCs w:val="96"/>
                    </w:rPr>
                    <w:t>ORIENT</w:t>
                  </w:r>
                </w:p>
              </w:txbxContent>
            </v:textbox>
          </v:shape>
        </w:pict>
      </w:r>
      <w:r>
        <w:br w:type="column"/>
      </w:r>
      <w:r>
        <w:rPr>
          <w:noProof/>
          <w:lang w:eastAsia="fr-FR"/>
        </w:rPr>
        <w:pict>
          <v:shape id="_x0000_s1135" type="#_x0000_t202" style="position:absolute;margin-left:149.65pt;margin-top:483.6pt;width:28.75pt;height:22.85pt;z-index:251695104" filled="f" stroked="f">
            <v:textbox>
              <w:txbxContent>
                <w:p w:rsidR="004576B0" w:rsidRPr="00374D0C" w:rsidRDefault="004576B0" w:rsidP="00D611D5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6" type="#_x0000_t61" style="position:absolute;margin-left:33.55pt;margin-top:413.45pt;width:112.2pt;height:39pt;z-index:251653120" adj="21042,25837" strokecolor="#7030a0">
            <v:textbox style="mso-next-textbox:#_x0000_s1136">
              <w:txbxContent>
                <w:p w:rsidR="004576B0" w:rsidRDefault="004576B0" w:rsidP="00A17246">
                  <w:r>
                    <w:t>Toujours d’accord avec ta définition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7" type="#_x0000_t61" style="position:absolute;margin-left:173.5pt;margin-top:413.45pt;width:173.25pt;height:57pt;z-index:251652096" adj="-1802,9436" strokecolor="#7030a0">
            <v:textbox style="mso-next-textbox:#_x0000_s1137">
              <w:txbxContent>
                <w:p w:rsidR="004576B0" w:rsidRDefault="004576B0" w:rsidP="00A17246"/>
              </w:txbxContent>
            </v:textbox>
          </v:shape>
        </w:pict>
      </w:r>
      <w:r>
        <w:rPr>
          <w:noProof/>
          <w:lang w:eastAsia="fr-FR"/>
        </w:rPr>
        <w:pict>
          <v:shape id="_x0000_s1138" type="#_x0000_t202" style="position:absolute;margin-left:30.55pt;margin-top:294.75pt;width:316.2pt;height:92pt;z-index:251649024" filled="f" strokecolor="#7030a0">
            <v:stroke dashstyle="dash"/>
            <v:textbox style="mso-next-textbox:#_x0000_s1138">
              <w:txbxContent>
                <w:p w:rsidR="004576B0" w:rsidRDefault="004576B0" w:rsidP="00295370">
                  <w:pPr>
                    <w:jc w:val="center"/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INT</w:t>
                  </w:r>
                  <w:r w:rsidRPr="00F6334E">
                    <w:rPr>
                      <w:rFonts w:cs="Calibri"/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É</w:t>
                  </w: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GRATION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" type="#_x0000_t202" style="position:absolute;margin-left:33.55pt;margin-top:39.8pt;width:316.2pt;height:282.65pt;z-index:251611136" filled="f" stroked="f" strokecolor="#7030a0">
            <v:stroke dashstyle="dash"/>
            <v:textbox style="mso-next-textbox:#_x0000_s1139">
              <w:txbxContent>
                <w:p w:rsidR="004576B0" w:rsidRPr="00A17246" w:rsidRDefault="004576B0" w:rsidP="00A17246">
                  <w:r w:rsidRPr="00DE332B">
                    <w:rPr>
                      <w:noProof/>
                      <w:lang w:eastAsia="fr-FR"/>
                    </w:rPr>
                    <w:pict>
                      <v:shape id="Image 97" o:spid="_x0000_i1082" type="#_x0000_t75" alt="http://www.jy-martin.fr/EX/website.hebergement.lycos.fr/www.jy-martin.fr/IMG/gif/carte_asie_orientale_et_sud_est.gif" style="width:301.5pt;height:270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">
                        <v:imagedata r:id="rId31" o:title="" cropbottom="-73f" cropright="-2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type="#_x0000_t202" style="position:absolute;margin-left:33.55pt;margin-top:141.95pt;width:316.2pt;height:139.7pt;z-index:251650048" filled="f" strokecolor="#7030a0">
            <v:stroke dashstyle="dash"/>
            <v:textbox style="mso-next-textbox:#_x0000_s1140">
              <w:txbxContent>
                <w:p w:rsidR="004576B0" w:rsidRDefault="004576B0" w:rsidP="00295370">
                  <w:pPr>
                    <w:jc w:val="center"/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TRADITIONS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202" style="position:absolute;margin-left:33.55pt;margin-top:-39.6pt;width:316.2pt;height:158.95pt;z-index:251651072" filled="f" strokecolor="#7030a0">
            <v:stroke dashstyle="dash"/>
            <v:textbox style="mso-next-textbox:#_x0000_s1141">
              <w:txbxContent>
                <w:p w:rsidR="004576B0" w:rsidRDefault="004576B0" w:rsidP="00295370">
                  <w:pPr>
                    <w:jc w:val="center"/>
                  </w:pPr>
                  <w:r>
                    <w:rPr>
                      <w:b/>
                      <w:shadow/>
                      <w:noProof/>
                      <w:color w:val="7030A0"/>
                      <w:sz w:val="32"/>
                      <w:szCs w:val="32"/>
                      <w:u w:val="single"/>
                      <w:lang w:eastAsia="fr-FR"/>
                    </w:rPr>
                    <w:t>INTERDICTIONS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202" style="position:absolute;margin-left:-50.45pt;margin-top:-39.6pt;width:62.15pt;height:528.05pt;z-index:251646976" fillcolor="#7030a0" stroked="f" strokecolor="#7030a0">
            <v:textbox style="layout-flow:vertical;mso-layout-flow-alt:bottom-to-top;mso-next-textbox:#_x0000_s1142">
              <w:txbxContent>
                <w:p w:rsidR="004576B0" w:rsidRPr="00F6334E" w:rsidRDefault="004576B0" w:rsidP="00295370">
                  <w:pPr>
                    <w:jc w:val="center"/>
                    <w:rPr>
                      <w:shadow/>
                      <w:color w:val="FFFFFF"/>
                      <w:sz w:val="100"/>
                      <w:szCs w:val="100"/>
                    </w:rPr>
                  </w:pPr>
                  <w:r w:rsidRPr="00F6334E">
                    <w:rPr>
                      <w:shadow/>
                      <w:color w:val="FFFFFF"/>
                      <w:sz w:val="100"/>
                      <w:szCs w:val="100"/>
                    </w:rPr>
                    <w:t>ORIENT</w:t>
                  </w:r>
                </w:p>
              </w:txbxContent>
            </v:textbox>
          </v:shape>
        </w:pict>
      </w:r>
      <w:r>
        <w:br w:type="column"/>
      </w:r>
      <w:r>
        <w:rPr>
          <w:noProof/>
          <w:lang w:eastAsia="fr-FR"/>
        </w:rPr>
        <w:pict>
          <v:shape id="_x0000_s1143" type="#_x0000_t202" style="position:absolute;margin-left:149pt;margin-top:483.6pt;width:28.75pt;height:22.85pt;z-index:251694080" filled="f" stroked="f">
            <v:textbox>
              <w:txbxContent>
                <w:p w:rsidR="004576B0" w:rsidRPr="00374D0C" w:rsidRDefault="004576B0" w:rsidP="00D611D5">
                  <w:pPr>
                    <w:jc w:val="center"/>
                    <w:rPr>
                      <w:b/>
                      <w:shadow/>
                      <w:color w:val="7030A0"/>
                    </w:rPr>
                  </w:pPr>
                  <w:r w:rsidRPr="00374D0C">
                    <w:rPr>
                      <w:b/>
                      <w:shadow/>
                      <w:color w:val="7030A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44" style="position:absolute;margin-left:22.8pt;margin-top:272.3pt;width:284.25pt;height:151.85pt;z-index:251657216" coordorigin="9315,7493" coordsize="5685,3037">
            <v:shape id="_x0000_s1145" type="#_x0000_t202" style="position:absolute;left:9750;top:7493;width:4830;height:3037" filled="f" stroked="f">
              <v:textbox>
                <w:txbxContent>
                  <w:p w:rsidR="004576B0" w:rsidRDefault="004576B0" w:rsidP="00A17246">
                    <w:pPr>
                      <w:jc w:val="center"/>
                    </w:pPr>
                    <w:r w:rsidRPr="00DE332B">
                      <w:rPr>
                        <w:noProof/>
                        <w:lang w:eastAsia="fr-FR"/>
                      </w:rPr>
                      <w:pict>
                        <v:shape id="_x0000_i1084" type="#_x0000_t75" alt="Symboles religieux : Logo Bouddhisme" style="width:131.25pt;height:13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">
                          <v:imagedata r:id="rId32" o:title="" croptop="-730f" cropbottom="-1007f" cropleft="-247f" cropright="-272f"/>
                          <o:lock v:ext="edit" aspectratio="f"/>
                        </v:shape>
                      </w:pict>
                    </w:r>
                  </w:p>
                </w:txbxContent>
              </v:textbox>
            </v:shape>
            <v:shape id="_x0000_s1146" type="#_x0000_t32" style="position:absolute;left:13605;top:8895;width:1395;height:0" o:connectortype="straight" strokecolor="#7030a0">
              <v:stroke dashstyle="dash"/>
            </v:shape>
            <v:shape id="_x0000_s1147" type="#_x0000_t32" style="position:absolute;left:13275;top:8025;width:1395;height:0" o:connectortype="straight" strokecolor="#7030a0">
              <v:stroke dashstyle="dash"/>
            </v:shape>
            <v:shape id="_x0000_s1148" type="#_x0000_t32" style="position:absolute;left:11490;top:7493;width:1395;height:0" o:connectortype="straight" strokecolor="#7030a0">
              <v:stroke dashstyle="dash"/>
            </v:shape>
            <v:shape id="_x0000_s1149" type="#_x0000_t32" style="position:absolute;left:9750;top:8025;width:1395;height:0" o:connectortype="straight" strokecolor="#7030a0">
              <v:stroke dashstyle="dash"/>
            </v:shape>
            <v:shape id="_x0000_s1150" type="#_x0000_t32" style="position:absolute;left:9315;top:8895;width:1395;height:0" o:connectortype="straight" strokecolor="#7030a0">
              <v:stroke dashstyle="dash"/>
            </v:shape>
            <v:shape id="_x0000_s1151" type="#_x0000_t32" style="position:absolute;left:13185;top:9825;width:1395;height:0" o:connectortype="straight" strokecolor="#7030a0">
              <v:stroke dashstyle="dash"/>
            </v:shape>
            <v:shape id="_x0000_s1152" type="#_x0000_t32" style="position:absolute;left:9750;top:9825;width:1395;height:0" o:connectortype="straight" strokecolor="#7030a0">
              <v:stroke dashstyle="dash"/>
            </v:shape>
            <v:shape id="_x0000_s1153" type="#_x0000_t32" style="position:absolute;left:11490;top:10440;width:1395;height:0" o:connectortype="straight" strokecolor="#7030a0">
              <v:stroke dashstyle="dash"/>
            </v:shape>
          </v:group>
        </w:pict>
      </w:r>
      <w:r>
        <w:rPr>
          <w:noProof/>
          <w:lang w:eastAsia="fr-FR"/>
        </w:rPr>
        <w:pict>
          <v:shape id="_x0000_s1154" type="#_x0000_t202" style="position:absolute;margin-left:33.85pt;margin-top:227.85pt;width:270.75pt;height:90.7pt;z-index:251655168" stroked="f">
            <v:textbox style="mso-next-textbox:#_x0000_s1154;mso-fit-shape-to-text:t">
              <w:txbxContent>
                <w:p w:rsidR="004576B0" w:rsidRPr="00A17246" w:rsidRDefault="004576B0" w:rsidP="00A17246">
                  <w:pPr>
                    <w:jc w:val="center"/>
                    <w:rPr>
                      <w:b/>
                      <w:color w:val="7030A0"/>
                      <w:u w:val="single"/>
                    </w:rPr>
                  </w:pPr>
                  <w:r w:rsidRPr="00A17246">
                    <w:rPr>
                      <w:b/>
                      <w:color w:val="7030A0"/>
                      <w:u w:val="single"/>
                    </w:rPr>
                    <w:t xml:space="preserve">LES HUIT POINTS FONDAMENTAUX DE </w:t>
                  </w:r>
                  <w:smartTag w:uri="urn:schemas-microsoft-com:office:smarttags" w:element="PersonName">
                    <w:smartTagPr>
                      <w:attr w:name="ProductID" w:val="LA VISITE"/>
                    </w:smartTagPr>
                    <w:r w:rsidRPr="00A17246">
                      <w:rPr>
                        <w:b/>
                        <w:color w:val="7030A0"/>
                        <w:u w:val="single"/>
                      </w:rPr>
                      <w:t>LA VISITE</w:t>
                    </w:r>
                  </w:smartTag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5" type="#_x0000_t202" style="position:absolute;margin-left:22.8pt;margin-top:-39.6pt;width:293.05pt;height:267.45pt;z-index:251654144" filled="f" stroked="f">
            <v:textbox style="mso-next-textbox:#_x0000_s1155">
              <w:txbxContent>
                <w:p w:rsidR="004576B0" w:rsidRPr="000E1D32" w:rsidRDefault="004576B0" w:rsidP="00A17246">
                  <w:pPr>
                    <w:jc w:val="center"/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</w:pP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UN</w:t>
                  </w:r>
                  <w:r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E</w:t>
                  </w:r>
                  <w:r w:rsidRPr="000E1D32"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b/>
                      <w:shadow/>
                      <w:color w:val="7030A0"/>
                      <w:sz w:val="32"/>
                      <w:szCs w:val="32"/>
                      <w:u w:val="single"/>
                    </w:rPr>
                    <w:t>PAGODE</w:t>
                  </w:r>
                </w:p>
                <w:p w:rsidR="004576B0" w:rsidRDefault="004576B0" w:rsidP="00A17246">
                  <w:r>
                    <w:t>LIEU DE VISITE :</w:t>
                  </w:r>
                </w:p>
                <w:p w:rsidR="004576B0" w:rsidRDefault="004576B0" w:rsidP="00A17246">
                  <w:r>
                    <w:t>DATE DE VISITE :</w:t>
                  </w:r>
                </w:p>
                <w:p w:rsidR="004576B0" w:rsidRDefault="004576B0" w:rsidP="00A17246">
                  <w:r>
                    <w:t>MA  PLUS GRANDE SURPRISE :</w:t>
                  </w:r>
                </w:p>
                <w:p w:rsidR="004576B0" w:rsidRDefault="004576B0" w:rsidP="00A17246">
                  <w:pPr>
                    <w:jc w:val="center"/>
                  </w:pPr>
                  <w:r w:rsidRPr="00DE332B">
                    <w:rPr>
                      <w:noProof/>
                      <w:lang w:eastAsia="fr-FR"/>
                    </w:rPr>
                    <w:pict>
                      <v:shape id="Image 100" o:spid="_x0000_i1086" type="#_x0000_t75" alt="http://youroboros.free.fr/donnees/vincent/cadillac/fuseaux/pagode.gif" style="width:136.5pt;height:143.2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">
                        <v:imagedata r:id="rId33" o:title="" croptop="-8335f" cropbottom="-7972f" cropleft="-5104f" cropright="-14967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6" type="#_x0000_t202" style="position:absolute;margin-left:324.3pt;margin-top:-39.6pt;width:62.15pt;height:536.95pt;z-index:251648000" fillcolor="#7030a0" stroked="f" strokecolor="#7030a0">
            <v:textbox style="layout-flow:vertical;mso-next-textbox:#_x0000_s1156">
              <w:txbxContent>
                <w:p w:rsidR="004576B0" w:rsidRPr="00F6334E" w:rsidRDefault="004576B0" w:rsidP="00295370">
                  <w:pPr>
                    <w:jc w:val="center"/>
                    <w:rPr>
                      <w:shadow/>
                      <w:color w:val="FFFFFF"/>
                      <w:sz w:val="100"/>
                      <w:szCs w:val="100"/>
                    </w:rPr>
                  </w:pPr>
                  <w:r w:rsidRPr="00F6334E">
                    <w:rPr>
                      <w:shadow/>
                      <w:color w:val="FFFFFF"/>
                      <w:sz w:val="100"/>
                      <w:szCs w:val="100"/>
                    </w:rPr>
                    <w:t>ORIENT</w:t>
                  </w:r>
                </w:p>
              </w:txbxContent>
            </v:textbox>
          </v:shape>
        </w:pict>
      </w:r>
    </w:p>
    <w:p w:rsidR="004576B0" w:rsidRDefault="004576B0"/>
    <w:p w:rsidR="004576B0" w:rsidRDefault="004576B0">
      <w:r>
        <w:rPr>
          <w:noProof/>
          <w:lang w:eastAsia="fr-FR"/>
        </w:rPr>
        <w:pict>
          <v:shape id="_x0000_s1157" type="#_x0000_t202" style="position:absolute;margin-left:27.85pt;margin-top:385.1pt;width:4in;height:42.15pt;z-index:251656192" filled="f" fillcolor="#7030a0" strokecolor="#7030a0">
            <v:textbox style="mso-next-textbox:#_x0000_s1157">
              <w:txbxContent>
                <w:p w:rsidR="004576B0" w:rsidRDefault="004576B0" w:rsidP="00A17246">
                  <w:pPr>
                    <w:spacing w:after="0" w:line="240" w:lineRule="auto"/>
                    <w:jc w:val="both"/>
                  </w:pPr>
                  <w:r w:rsidRPr="00845B4F">
                    <w:t>Je sou</w:t>
                  </w:r>
                  <w:r>
                    <w:t>ssigné(e) M/ Mme ______</w:t>
                  </w:r>
                  <w:r w:rsidRPr="00845B4F">
                    <w:t>__, autorise</w:t>
                  </w:r>
                  <w:r>
                    <w:t xml:space="preserve"> </w:t>
                  </w:r>
                  <w:r w:rsidRPr="00845B4F">
                    <w:t xml:space="preserve">mon </w:t>
                  </w:r>
                  <w:r>
                    <w:t>enfant</w:t>
                  </w:r>
                </w:p>
                <w:p w:rsidR="004576B0" w:rsidRPr="00845B4F" w:rsidRDefault="004576B0" w:rsidP="009C33B3">
                  <w:pPr>
                    <w:spacing w:after="0" w:line="240" w:lineRule="auto"/>
                    <w:jc w:val="both"/>
                  </w:pPr>
                  <w:r w:rsidRPr="00845B4F">
                    <w:t>à participer à</w:t>
                  </w:r>
                  <w:r>
                    <w:t xml:space="preserve"> la sortie du ___________.</w:t>
                  </w:r>
                  <w:r>
                    <w:tab/>
                  </w:r>
                  <w:r>
                    <w:tab/>
                  </w:r>
                  <w:r w:rsidRPr="00845B4F">
                    <w:rPr>
                      <w:b/>
                      <w:u w:val="single"/>
                    </w:rPr>
                    <w:t>Signature</w:t>
                  </w:r>
                </w:p>
              </w:txbxContent>
            </v:textbox>
          </v:shape>
        </w:pict>
      </w:r>
    </w:p>
    <w:sectPr w:rsidR="004576B0" w:rsidSect="00845B4F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2OcuAe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5B4F"/>
    <w:rsid w:val="00017AEC"/>
    <w:rsid w:val="000404DF"/>
    <w:rsid w:val="00051FEF"/>
    <w:rsid w:val="00057DD3"/>
    <w:rsid w:val="00080C4A"/>
    <w:rsid w:val="000906CD"/>
    <w:rsid w:val="000B7B03"/>
    <w:rsid w:val="000E1D32"/>
    <w:rsid w:val="000E4CCE"/>
    <w:rsid w:val="000E5A11"/>
    <w:rsid w:val="0010735A"/>
    <w:rsid w:val="001313BF"/>
    <w:rsid w:val="0013659A"/>
    <w:rsid w:val="00143578"/>
    <w:rsid w:val="00176719"/>
    <w:rsid w:val="002158C3"/>
    <w:rsid w:val="002261AB"/>
    <w:rsid w:val="00272D62"/>
    <w:rsid w:val="00273F8D"/>
    <w:rsid w:val="00295370"/>
    <w:rsid w:val="00314B89"/>
    <w:rsid w:val="00374D0C"/>
    <w:rsid w:val="00380AD6"/>
    <w:rsid w:val="003A31DC"/>
    <w:rsid w:val="003E3BC6"/>
    <w:rsid w:val="004576B0"/>
    <w:rsid w:val="004E33C9"/>
    <w:rsid w:val="00511223"/>
    <w:rsid w:val="00525DFB"/>
    <w:rsid w:val="0055218D"/>
    <w:rsid w:val="00654960"/>
    <w:rsid w:val="00670CA2"/>
    <w:rsid w:val="00684ACC"/>
    <w:rsid w:val="00694B1A"/>
    <w:rsid w:val="00714FCA"/>
    <w:rsid w:val="00845B4F"/>
    <w:rsid w:val="008B2F4B"/>
    <w:rsid w:val="008B3E5D"/>
    <w:rsid w:val="008F0FE7"/>
    <w:rsid w:val="00945CD4"/>
    <w:rsid w:val="009C33B3"/>
    <w:rsid w:val="00A17246"/>
    <w:rsid w:val="00A410F6"/>
    <w:rsid w:val="00AB0382"/>
    <w:rsid w:val="00B10E8C"/>
    <w:rsid w:val="00B22123"/>
    <w:rsid w:val="00B775EE"/>
    <w:rsid w:val="00B9400A"/>
    <w:rsid w:val="00B95389"/>
    <w:rsid w:val="00BA1B21"/>
    <w:rsid w:val="00BB29D4"/>
    <w:rsid w:val="00BD70D8"/>
    <w:rsid w:val="00BE0E38"/>
    <w:rsid w:val="00BE757C"/>
    <w:rsid w:val="00C82369"/>
    <w:rsid w:val="00C84693"/>
    <w:rsid w:val="00D611D5"/>
    <w:rsid w:val="00D615B4"/>
    <w:rsid w:val="00DE332B"/>
    <w:rsid w:val="00DE51E0"/>
    <w:rsid w:val="00DF5F34"/>
    <w:rsid w:val="00E71B89"/>
    <w:rsid w:val="00EA6E23"/>
    <w:rsid w:val="00EB3FAD"/>
    <w:rsid w:val="00ED3755"/>
    <w:rsid w:val="00ED7138"/>
    <w:rsid w:val="00F26320"/>
    <w:rsid w:val="00F6334E"/>
    <w:rsid w:val="00FF2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3B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4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5B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45B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8</Pages>
  <Words>22</Words>
  <Characters>126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ADB</dc:creator>
  <cp:keywords/>
  <dc:description/>
  <cp:lastModifiedBy>SCHWARTZ</cp:lastModifiedBy>
  <cp:revision>4</cp:revision>
  <cp:lastPrinted>2015-10-12T08:37:00Z</cp:lastPrinted>
  <dcterms:created xsi:type="dcterms:W3CDTF">2015-10-12T06:18:00Z</dcterms:created>
  <dcterms:modified xsi:type="dcterms:W3CDTF">2015-10-12T08:40:00Z</dcterms:modified>
</cp:coreProperties>
</file>